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EE945" w14:textId="362F1738" w:rsidR="009B630B" w:rsidRPr="009B630B" w:rsidRDefault="0088492B" w:rsidP="009B630B">
      <w:pPr>
        <w:pStyle w:val="Heading1"/>
        <w:spacing w:before="360"/>
        <w:rPr>
          <w:rFonts w:ascii="Arial" w:hAnsi="Arial" w:cs="Arial"/>
          <w:sz w:val="32"/>
          <w:szCs w:val="32"/>
        </w:rPr>
      </w:pPr>
      <w:r w:rsidRPr="009B630B">
        <w:rPr>
          <w:rFonts w:ascii="Arial" w:hAnsi="Arial" w:cs="Arial"/>
          <w:sz w:val="32"/>
          <w:szCs w:val="32"/>
        </w:rPr>
        <w:t>APPLICATION FORM</w:t>
      </w:r>
    </w:p>
    <w:p w14:paraId="099F552A" w14:textId="77777777" w:rsidR="009B630B" w:rsidRPr="009B630B" w:rsidRDefault="009B630B" w:rsidP="009B630B">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9"/>
      </w:tblGrid>
      <w:tr w:rsidR="009B630B" w:rsidRPr="009B630B" w14:paraId="5BA6F799" w14:textId="77777777" w:rsidTr="0063738F">
        <w:trPr>
          <w:trHeight w:val="436"/>
        </w:trPr>
        <w:tc>
          <w:tcPr>
            <w:tcW w:w="10025" w:type="dxa"/>
          </w:tcPr>
          <w:p w14:paraId="4092D29F" w14:textId="77777777" w:rsidR="009B630B" w:rsidRPr="009B630B" w:rsidRDefault="009B630B" w:rsidP="0063738F">
            <w:pPr>
              <w:tabs>
                <w:tab w:val="left" w:pos="0"/>
                <w:tab w:val="left" w:pos="1026"/>
              </w:tabs>
              <w:spacing w:before="120" w:after="120"/>
              <w:jc w:val="both"/>
              <w:rPr>
                <w:rFonts w:ascii="Arial" w:hAnsi="Arial" w:cs="Arial"/>
                <w:b/>
                <w:bCs/>
                <w:sz w:val="20"/>
                <w:szCs w:val="26"/>
              </w:rPr>
            </w:pPr>
            <w:r w:rsidRPr="009B630B">
              <w:rPr>
                <w:rFonts w:ascii="Arial" w:hAnsi="Arial" w:cs="Arial"/>
                <w:b/>
                <w:bCs/>
                <w:sz w:val="20"/>
              </w:rPr>
              <w:t xml:space="preserve">Post Applied For: </w:t>
            </w:r>
            <w:r w:rsidRPr="009B630B">
              <w:rPr>
                <w:rFonts w:ascii="Arial" w:hAnsi="Arial" w:cs="Arial"/>
                <w:sz w:val="20"/>
              </w:rPr>
              <w:t>Communications</w:t>
            </w:r>
            <w:r w:rsidRPr="009B630B">
              <w:rPr>
                <w:rFonts w:ascii="Arial" w:hAnsi="Arial" w:cs="Arial"/>
                <w:bCs/>
                <w:sz w:val="20"/>
              </w:rPr>
              <w:t xml:space="preserve"> Manager</w:t>
            </w:r>
          </w:p>
        </w:tc>
      </w:tr>
    </w:tbl>
    <w:p w14:paraId="2F75A09E" w14:textId="77777777" w:rsidR="009B630B" w:rsidRPr="009B630B" w:rsidRDefault="009B630B" w:rsidP="009B630B">
      <w:pPr>
        <w:spacing w:after="120"/>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03"/>
        <w:gridCol w:w="4906"/>
      </w:tblGrid>
      <w:tr w:rsidR="009B630B" w:rsidRPr="009B630B" w14:paraId="5DCE619B" w14:textId="77777777" w:rsidTr="0063738F">
        <w:tc>
          <w:tcPr>
            <w:tcW w:w="10251" w:type="dxa"/>
            <w:gridSpan w:val="2"/>
          </w:tcPr>
          <w:p w14:paraId="4E9FA6CA" w14:textId="77777777" w:rsidR="009B630B" w:rsidRPr="009B630B" w:rsidRDefault="009B630B" w:rsidP="0063738F">
            <w:pPr>
              <w:spacing w:before="120" w:after="120"/>
              <w:rPr>
                <w:rFonts w:ascii="Arial" w:hAnsi="Arial" w:cs="Arial"/>
                <w:b/>
                <w:sz w:val="20"/>
              </w:rPr>
            </w:pPr>
            <w:r w:rsidRPr="0088492B">
              <w:rPr>
                <w:rFonts w:ascii="Arial" w:hAnsi="Arial" w:cs="Arial"/>
                <w:b/>
                <w:sz w:val="28"/>
                <w:szCs w:val="36"/>
              </w:rPr>
              <w:t>PERSONAL DETAILS</w:t>
            </w:r>
            <w:r w:rsidRPr="0088492B">
              <w:rPr>
                <w:rFonts w:ascii="Arial" w:hAnsi="Arial" w:cs="Arial"/>
                <w:sz w:val="28"/>
                <w:szCs w:val="36"/>
              </w:rPr>
              <w:t xml:space="preserve"> </w:t>
            </w:r>
          </w:p>
        </w:tc>
      </w:tr>
      <w:tr w:rsidR="009B630B" w:rsidRPr="009B630B" w14:paraId="23505649" w14:textId="77777777" w:rsidTr="0063738F">
        <w:tc>
          <w:tcPr>
            <w:tcW w:w="5125" w:type="dxa"/>
          </w:tcPr>
          <w:p w14:paraId="5183696C" w14:textId="77777777" w:rsidR="009B630B" w:rsidRPr="009B630B" w:rsidRDefault="009B630B" w:rsidP="0063738F">
            <w:pPr>
              <w:spacing w:before="120" w:after="120"/>
              <w:rPr>
                <w:rFonts w:ascii="Arial" w:hAnsi="Arial" w:cs="Arial"/>
                <w:sz w:val="20"/>
                <w:szCs w:val="20"/>
              </w:rPr>
            </w:pPr>
            <w:r w:rsidRPr="009B630B">
              <w:rPr>
                <w:rFonts w:ascii="Arial" w:hAnsi="Arial" w:cs="Arial"/>
                <w:sz w:val="20"/>
                <w:szCs w:val="20"/>
              </w:rPr>
              <w:t xml:space="preserve">Surname: </w:t>
            </w:r>
          </w:p>
        </w:tc>
        <w:tc>
          <w:tcPr>
            <w:tcW w:w="5126" w:type="dxa"/>
          </w:tcPr>
          <w:p w14:paraId="39704693" w14:textId="77777777" w:rsidR="009B630B" w:rsidRPr="009B630B" w:rsidRDefault="009B630B" w:rsidP="0063738F">
            <w:pPr>
              <w:spacing w:before="120" w:after="120"/>
              <w:rPr>
                <w:rFonts w:ascii="Arial" w:hAnsi="Arial" w:cs="Arial"/>
                <w:sz w:val="20"/>
                <w:szCs w:val="20"/>
              </w:rPr>
            </w:pPr>
            <w:r w:rsidRPr="009B630B">
              <w:rPr>
                <w:rFonts w:ascii="Arial" w:hAnsi="Arial" w:cs="Arial"/>
                <w:sz w:val="20"/>
                <w:szCs w:val="20"/>
              </w:rPr>
              <w:t xml:space="preserve">First Name(s): </w:t>
            </w:r>
          </w:p>
        </w:tc>
      </w:tr>
      <w:tr w:rsidR="009B630B" w:rsidRPr="009B630B" w14:paraId="6A40EAA3" w14:textId="77777777" w:rsidTr="0063738F">
        <w:tc>
          <w:tcPr>
            <w:tcW w:w="5125" w:type="dxa"/>
          </w:tcPr>
          <w:p w14:paraId="5C0B030A" w14:textId="77777777" w:rsidR="009B630B" w:rsidRPr="009B630B" w:rsidRDefault="009B630B" w:rsidP="0063738F">
            <w:pPr>
              <w:spacing w:before="120"/>
              <w:rPr>
                <w:rFonts w:ascii="Arial" w:hAnsi="Arial" w:cs="Arial"/>
                <w:bCs/>
                <w:sz w:val="20"/>
              </w:rPr>
            </w:pPr>
            <w:r w:rsidRPr="009B630B">
              <w:rPr>
                <w:rFonts w:ascii="Arial" w:hAnsi="Arial" w:cs="Arial"/>
                <w:sz w:val="20"/>
                <w:szCs w:val="20"/>
              </w:rPr>
              <w:t xml:space="preserve"> Address:     </w:t>
            </w:r>
          </w:p>
          <w:p w14:paraId="2D806C47" w14:textId="77777777" w:rsidR="009B630B" w:rsidRPr="009B630B" w:rsidRDefault="009B630B" w:rsidP="0063738F">
            <w:pPr>
              <w:tabs>
                <w:tab w:val="left" w:pos="1276"/>
                <w:tab w:val="left" w:pos="1418"/>
              </w:tabs>
              <w:spacing w:before="120" w:after="120"/>
              <w:ind w:hanging="284"/>
              <w:rPr>
                <w:rFonts w:ascii="Arial" w:hAnsi="Arial" w:cs="Arial"/>
                <w:bCs/>
                <w:sz w:val="20"/>
              </w:rPr>
            </w:pPr>
          </w:p>
          <w:p w14:paraId="32C6AADF" w14:textId="77777777" w:rsidR="009B630B" w:rsidRPr="009B630B" w:rsidRDefault="009B630B" w:rsidP="0063738F">
            <w:pPr>
              <w:tabs>
                <w:tab w:val="left" w:pos="1276"/>
                <w:tab w:val="left" w:pos="1418"/>
              </w:tabs>
              <w:spacing w:before="120" w:after="120"/>
              <w:ind w:hanging="284"/>
              <w:rPr>
                <w:rFonts w:ascii="Arial" w:hAnsi="Arial" w:cs="Arial"/>
                <w:bCs/>
                <w:sz w:val="20"/>
              </w:rPr>
            </w:pPr>
          </w:p>
          <w:p w14:paraId="0A960701" w14:textId="77777777" w:rsidR="009B630B" w:rsidRPr="009B630B" w:rsidRDefault="009B630B" w:rsidP="0063738F">
            <w:pPr>
              <w:tabs>
                <w:tab w:val="left" w:pos="1276"/>
                <w:tab w:val="left" w:pos="1418"/>
              </w:tabs>
              <w:spacing w:before="120" w:after="120"/>
              <w:ind w:hanging="284"/>
              <w:rPr>
                <w:rFonts w:ascii="Arial" w:hAnsi="Arial" w:cs="Arial"/>
                <w:bCs/>
                <w:sz w:val="20"/>
              </w:rPr>
            </w:pPr>
          </w:p>
          <w:p w14:paraId="38976A9C" w14:textId="77777777" w:rsidR="009B630B" w:rsidRPr="009B630B" w:rsidRDefault="009B630B" w:rsidP="0063738F">
            <w:pPr>
              <w:spacing w:before="120" w:after="120"/>
              <w:rPr>
                <w:rFonts w:ascii="Arial" w:hAnsi="Arial" w:cs="Arial"/>
                <w:sz w:val="20"/>
                <w:szCs w:val="20"/>
              </w:rPr>
            </w:pPr>
            <w:r w:rsidRPr="009B630B">
              <w:rPr>
                <w:rFonts w:ascii="Arial" w:hAnsi="Arial" w:cs="Arial"/>
                <w:sz w:val="20"/>
                <w:szCs w:val="20"/>
              </w:rPr>
              <w:t xml:space="preserve">Post Code:  </w:t>
            </w:r>
          </w:p>
        </w:tc>
        <w:tc>
          <w:tcPr>
            <w:tcW w:w="5126" w:type="dxa"/>
          </w:tcPr>
          <w:p w14:paraId="23E1B3D2" w14:textId="77777777" w:rsidR="009B630B" w:rsidRPr="009B630B" w:rsidRDefault="009B630B" w:rsidP="0063738F">
            <w:pPr>
              <w:pStyle w:val="BodyText"/>
              <w:rPr>
                <w:rFonts w:ascii="Arial" w:hAnsi="Arial" w:cs="Arial"/>
                <w:bCs/>
                <w:sz w:val="12"/>
              </w:rPr>
            </w:pPr>
          </w:p>
          <w:p w14:paraId="24BC4E44" w14:textId="77777777" w:rsidR="009B630B" w:rsidRPr="009B630B" w:rsidRDefault="009B630B" w:rsidP="009B630B">
            <w:pPr>
              <w:pStyle w:val="BodyText"/>
              <w:rPr>
                <w:rFonts w:ascii="Arial" w:hAnsi="Arial" w:cs="Arial"/>
                <w:bCs/>
                <w:sz w:val="20"/>
              </w:rPr>
            </w:pPr>
            <w:r w:rsidRPr="009B630B">
              <w:rPr>
                <w:rFonts w:ascii="Arial" w:hAnsi="Arial" w:cs="Arial"/>
                <w:bCs/>
                <w:sz w:val="20"/>
              </w:rPr>
              <w:t>Telephone Number:</w:t>
            </w:r>
            <w:r w:rsidRPr="009B630B">
              <w:rPr>
                <w:rFonts w:ascii="Arial" w:hAnsi="Arial" w:cs="Arial"/>
                <w:bCs/>
                <w:sz w:val="20"/>
              </w:rPr>
              <w:br/>
            </w:r>
            <w:r w:rsidRPr="009B630B">
              <w:rPr>
                <w:rFonts w:ascii="Arial" w:hAnsi="Arial" w:cs="Arial"/>
                <w:bCs/>
                <w:sz w:val="20"/>
              </w:rPr>
              <w:br/>
              <w:t xml:space="preserve">Home:   </w:t>
            </w:r>
            <w:r w:rsidRPr="009B630B">
              <w:rPr>
                <w:rFonts w:ascii="Arial" w:hAnsi="Arial" w:cs="Arial"/>
                <w:bCs/>
                <w:sz w:val="20"/>
              </w:rPr>
              <w:br/>
              <w:t xml:space="preserve">                              </w:t>
            </w:r>
          </w:p>
          <w:p w14:paraId="67134B69" w14:textId="77777777" w:rsidR="009B630B" w:rsidRPr="009B630B" w:rsidRDefault="009B630B" w:rsidP="0063738F">
            <w:pPr>
              <w:rPr>
                <w:rFonts w:ascii="Arial" w:hAnsi="Arial" w:cs="Arial"/>
                <w:bCs/>
                <w:sz w:val="12"/>
              </w:rPr>
            </w:pPr>
            <w:r w:rsidRPr="009B630B">
              <w:rPr>
                <w:rFonts w:ascii="Arial" w:hAnsi="Arial" w:cs="Arial"/>
                <w:sz w:val="20"/>
                <w:szCs w:val="20"/>
              </w:rPr>
              <w:t xml:space="preserve">Work:   </w:t>
            </w:r>
            <w:r w:rsidRPr="009B630B">
              <w:rPr>
                <w:rFonts w:ascii="Arial" w:hAnsi="Arial" w:cs="Arial"/>
              </w:rPr>
              <w:br/>
            </w:r>
            <w:r w:rsidRPr="009B630B">
              <w:rPr>
                <w:rFonts w:ascii="Arial" w:hAnsi="Arial" w:cs="Arial"/>
              </w:rPr>
              <w:br/>
            </w:r>
            <w:r w:rsidRPr="009B630B">
              <w:rPr>
                <w:rFonts w:ascii="Arial" w:hAnsi="Arial" w:cs="Arial"/>
                <w:sz w:val="20"/>
                <w:szCs w:val="20"/>
              </w:rPr>
              <w:t xml:space="preserve">Mobile:  </w:t>
            </w:r>
            <w:r w:rsidRPr="009B630B">
              <w:rPr>
                <w:rFonts w:ascii="Arial" w:hAnsi="Arial" w:cs="Arial"/>
              </w:rPr>
              <w:br/>
            </w:r>
            <w:r w:rsidRPr="009B630B">
              <w:rPr>
                <w:rFonts w:ascii="Arial" w:hAnsi="Arial" w:cs="Arial"/>
              </w:rPr>
              <w:br/>
            </w:r>
            <w:r w:rsidRPr="009B630B">
              <w:rPr>
                <w:rFonts w:ascii="Arial" w:hAnsi="Arial" w:cs="Arial"/>
                <w:sz w:val="20"/>
                <w:szCs w:val="20"/>
              </w:rPr>
              <w:t xml:space="preserve">Email Address: </w:t>
            </w:r>
          </w:p>
        </w:tc>
      </w:tr>
      <w:tr w:rsidR="009B630B" w:rsidRPr="009B630B" w14:paraId="24B0CF20" w14:textId="77777777" w:rsidTr="0063738F">
        <w:trPr>
          <w:trHeight w:val="300"/>
        </w:trPr>
        <w:tc>
          <w:tcPr>
            <w:tcW w:w="5011" w:type="dxa"/>
          </w:tcPr>
          <w:p w14:paraId="577653D8" w14:textId="4C0390D7" w:rsidR="009B630B" w:rsidRPr="009B630B" w:rsidRDefault="00CC23CC" w:rsidP="0063738F">
            <w:pPr>
              <w:rPr>
                <w:rFonts w:ascii="Arial" w:hAnsi="Arial" w:cs="Arial"/>
                <w:sz w:val="20"/>
                <w:szCs w:val="20"/>
              </w:rPr>
            </w:pPr>
            <w:r>
              <w:rPr>
                <w:rFonts w:ascii="Arial" w:hAnsi="Arial" w:cs="Arial"/>
                <w:sz w:val="20"/>
                <w:szCs w:val="20"/>
              </w:rPr>
              <w:t>Preferred Pronouns:</w:t>
            </w:r>
          </w:p>
        </w:tc>
        <w:tc>
          <w:tcPr>
            <w:tcW w:w="5014" w:type="dxa"/>
          </w:tcPr>
          <w:p w14:paraId="717B5D22" w14:textId="77777777" w:rsidR="009B630B" w:rsidRPr="00222F99" w:rsidRDefault="009B630B" w:rsidP="0063738F">
            <w:pPr>
              <w:pStyle w:val="BodyText"/>
              <w:rPr>
                <w:rFonts w:ascii="Arial" w:hAnsi="Arial" w:cs="Arial"/>
                <w:sz w:val="20"/>
                <w:szCs w:val="20"/>
              </w:rPr>
            </w:pPr>
          </w:p>
        </w:tc>
      </w:tr>
    </w:tbl>
    <w:p w14:paraId="2E06B626" w14:textId="77777777" w:rsidR="009B630B" w:rsidRPr="009B630B" w:rsidRDefault="009B630B" w:rsidP="009B630B">
      <w:pPr>
        <w:spacing w:after="120"/>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4"/>
        <w:gridCol w:w="2476"/>
        <w:gridCol w:w="2463"/>
        <w:gridCol w:w="2446"/>
      </w:tblGrid>
      <w:tr w:rsidR="009B630B" w:rsidRPr="009B630B" w14:paraId="51980C06" w14:textId="77777777" w:rsidTr="0063738F">
        <w:tc>
          <w:tcPr>
            <w:tcW w:w="10251" w:type="dxa"/>
            <w:gridSpan w:val="4"/>
          </w:tcPr>
          <w:p w14:paraId="52869A22" w14:textId="77777777" w:rsidR="009B630B" w:rsidRPr="0088492B" w:rsidRDefault="009B630B" w:rsidP="009B630B">
            <w:pPr>
              <w:rPr>
                <w:b/>
                <w:bCs/>
                <w:sz w:val="28"/>
                <w:szCs w:val="28"/>
              </w:rPr>
            </w:pPr>
            <w:r w:rsidRPr="0088492B">
              <w:rPr>
                <w:rFonts w:ascii="Arial" w:hAnsi="Arial" w:cs="Arial"/>
                <w:b/>
                <w:bCs/>
                <w:sz w:val="28"/>
                <w:szCs w:val="28"/>
              </w:rPr>
              <w:t xml:space="preserve">EDUCATIONAL &amp; PROFESSIONAL QUALIFICATIONS </w:t>
            </w:r>
          </w:p>
          <w:p w14:paraId="10D3EB63" w14:textId="77777777" w:rsidR="009B630B" w:rsidRPr="009B630B" w:rsidRDefault="009B630B" w:rsidP="0063738F">
            <w:pPr>
              <w:rPr>
                <w:rFonts w:ascii="Arial" w:hAnsi="Arial" w:cs="Arial"/>
              </w:rPr>
            </w:pPr>
          </w:p>
          <w:p w14:paraId="2CF9F10F" w14:textId="2020181E" w:rsidR="009B630B" w:rsidRPr="009B630B" w:rsidRDefault="009B630B" w:rsidP="0063738F">
            <w:pPr>
              <w:rPr>
                <w:rFonts w:ascii="Arial" w:hAnsi="Arial" w:cs="Arial"/>
              </w:rPr>
            </w:pPr>
            <w:r w:rsidRPr="009B630B">
              <w:rPr>
                <w:rFonts w:ascii="Arial" w:hAnsi="Arial" w:cs="Arial"/>
              </w:rPr>
              <w:t>Please provide any qualifications that you have achieved.</w:t>
            </w:r>
          </w:p>
          <w:p w14:paraId="0BA199DB" w14:textId="77777777" w:rsidR="009B630B" w:rsidRPr="009B630B" w:rsidRDefault="009B630B" w:rsidP="0063738F">
            <w:pPr>
              <w:rPr>
                <w:rFonts w:ascii="Arial" w:hAnsi="Arial" w:cs="Arial"/>
              </w:rPr>
            </w:pPr>
          </w:p>
        </w:tc>
      </w:tr>
      <w:tr w:rsidR="009B630B" w:rsidRPr="009B630B" w14:paraId="32B5CBD5" w14:textId="77777777" w:rsidTr="0063738F">
        <w:trPr>
          <w:cantSplit/>
          <w:trHeight w:val="740"/>
        </w:trPr>
        <w:tc>
          <w:tcPr>
            <w:tcW w:w="2562" w:type="dxa"/>
          </w:tcPr>
          <w:p w14:paraId="51121520" w14:textId="77777777" w:rsidR="009B630B" w:rsidRPr="009B630B" w:rsidRDefault="009B630B" w:rsidP="0063738F">
            <w:pPr>
              <w:spacing w:before="120" w:after="120"/>
              <w:rPr>
                <w:rFonts w:ascii="Arial" w:hAnsi="Arial" w:cs="Arial"/>
                <w:bCs/>
                <w:sz w:val="20"/>
              </w:rPr>
            </w:pPr>
            <w:r w:rsidRPr="009B630B">
              <w:rPr>
                <w:rFonts w:ascii="Arial" w:hAnsi="Arial" w:cs="Arial"/>
                <w:bCs/>
                <w:sz w:val="20"/>
              </w:rPr>
              <w:t>Subject:</w:t>
            </w:r>
          </w:p>
        </w:tc>
        <w:tc>
          <w:tcPr>
            <w:tcW w:w="2563" w:type="dxa"/>
          </w:tcPr>
          <w:p w14:paraId="3DC14963" w14:textId="77777777" w:rsidR="009B630B" w:rsidRPr="009B630B" w:rsidRDefault="009B630B" w:rsidP="0063738F">
            <w:pPr>
              <w:spacing w:before="120" w:after="120"/>
              <w:rPr>
                <w:rFonts w:ascii="Arial" w:hAnsi="Arial" w:cs="Arial"/>
                <w:bCs/>
                <w:sz w:val="20"/>
              </w:rPr>
            </w:pPr>
            <w:r w:rsidRPr="009B630B">
              <w:rPr>
                <w:rFonts w:ascii="Arial" w:hAnsi="Arial" w:cs="Arial"/>
                <w:bCs/>
                <w:sz w:val="20"/>
              </w:rPr>
              <w:t>Educational Establishment:</w:t>
            </w:r>
          </w:p>
        </w:tc>
        <w:tc>
          <w:tcPr>
            <w:tcW w:w="2563" w:type="dxa"/>
          </w:tcPr>
          <w:p w14:paraId="3B292FDC" w14:textId="77777777" w:rsidR="009B630B" w:rsidRPr="009B630B" w:rsidRDefault="009B630B" w:rsidP="0063738F">
            <w:pPr>
              <w:spacing w:before="120" w:after="120"/>
              <w:rPr>
                <w:rFonts w:ascii="Arial" w:hAnsi="Arial" w:cs="Arial"/>
                <w:bCs/>
                <w:sz w:val="20"/>
              </w:rPr>
            </w:pPr>
            <w:r w:rsidRPr="009B630B">
              <w:rPr>
                <w:rFonts w:ascii="Arial" w:hAnsi="Arial" w:cs="Arial"/>
                <w:bCs/>
                <w:sz w:val="20"/>
              </w:rPr>
              <w:t>Type of Qualification:</w:t>
            </w:r>
          </w:p>
        </w:tc>
        <w:tc>
          <w:tcPr>
            <w:tcW w:w="2563" w:type="dxa"/>
          </w:tcPr>
          <w:p w14:paraId="361DDD0B" w14:textId="77777777" w:rsidR="009B630B" w:rsidRPr="009B630B" w:rsidRDefault="009B630B" w:rsidP="0063738F">
            <w:pPr>
              <w:spacing w:before="120" w:after="120"/>
              <w:rPr>
                <w:rFonts w:ascii="Arial" w:hAnsi="Arial" w:cs="Arial"/>
                <w:bCs/>
                <w:sz w:val="20"/>
              </w:rPr>
            </w:pPr>
            <w:r w:rsidRPr="009B630B">
              <w:rPr>
                <w:rFonts w:ascii="Arial" w:hAnsi="Arial" w:cs="Arial"/>
                <w:bCs/>
                <w:sz w:val="20"/>
              </w:rPr>
              <w:t>Attainment Level:</w:t>
            </w:r>
          </w:p>
        </w:tc>
      </w:tr>
      <w:tr w:rsidR="009B630B" w:rsidRPr="009B630B" w14:paraId="6D306B31" w14:textId="77777777" w:rsidTr="0063738F">
        <w:trPr>
          <w:cantSplit/>
          <w:trHeight w:val="3813"/>
        </w:trPr>
        <w:tc>
          <w:tcPr>
            <w:tcW w:w="2562" w:type="dxa"/>
          </w:tcPr>
          <w:p w14:paraId="0359863F" w14:textId="77777777" w:rsidR="009B630B" w:rsidRPr="009B630B" w:rsidRDefault="009B630B" w:rsidP="0063738F">
            <w:pPr>
              <w:spacing w:before="120" w:after="120"/>
              <w:rPr>
                <w:rFonts w:ascii="Arial" w:hAnsi="Arial" w:cs="Arial"/>
                <w:bCs/>
                <w:sz w:val="20"/>
              </w:rPr>
            </w:pPr>
          </w:p>
          <w:p w14:paraId="1C7FC687" w14:textId="77777777" w:rsidR="009B630B" w:rsidRPr="009B630B" w:rsidRDefault="009B630B" w:rsidP="0063738F">
            <w:pPr>
              <w:spacing w:before="120" w:after="120"/>
              <w:rPr>
                <w:rFonts w:ascii="Arial" w:hAnsi="Arial" w:cs="Arial"/>
                <w:bCs/>
                <w:sz w:val="20"/>
              </w:rPr>
            </w:pPr>
          </w:p>
        </w:tc>
        <w:tc>
          <w:tcPr>
            <w:tcW w:w="2563" w:type="dxa"/>
          </w:tcPr>
          <w:p w14:paraId="6CEFDFE3" w14:textId="77777777" w:rsidR="009B630B" w:rsidRPr="009B630B" w:rsidRDefault="009B630B" w:rsidP="0063738F">
            <w:pPr>
              <w:spacing w:before="120" w:after="120"/>
              <w:rPr>
                <w:rFonts w:ascii="Arial" w:hAnsi="Arial" w:cs="Arial"/>
                <w:sz w:val="20"/>
                <w:szCs w:val="20"/>
              </w:rPr>
            </w:pPr>
          </w:p>
        </w:tc>
        <w:tc>
          <w:tcPr>
            <w:tcW w:w="2563" w:type="dxa"/>
          </w:tcPr>
          <w:p w14:paraId="496D062B" w14:textId="77777777" w:rsidR="009B630B" w:rsidRPr="009B630B" w:rsidRDefault="009B630B" w:rsidP="0063738F">
            <w:pPr>
              <w:spacing w:before="120"/>
              <w:rPr>
                <w:rFonts w:ascii="Arial" w:hAnsi="Arial" w:cs="Arial"/>
                <w:sz w:val="20"/>
                <w:szCs w:val="20"/>
              </w:rPr>
            </w:pPr>
          </w:p>
        </w:tc>
        <w:tc>
          <w:tcPr>
            <w:tcW w:w="2563" w:type="dxa"/>
          </w:tcPr>
          <w:p w14:paraId="76927F74" w14:textId="77777777" w:rsidR="009B630B" w:rsidRPr="009B630B" w:rsidRDefault="009B630B" w:rsidP="0063738F">
            <w:pPr>
              <w:spacing w:before="120" w:after="120"/>
              <w:rPr>
                <w:rFonts w:ascii="Arial" w:hAnsi="Arial" w:cs="Arial"/>
                <w:sz w:val="20"/>
                <w:szCs w:val="20"/>
              </w:rPr>
            </w:pPr>
          </w:p>
        </w:tc>
      </w:tr>
    </w:tbl>
    <w:p w14:paraId="758D1FEC" w14:textId="77777777" w:rsidR="009B630B" w:rsidRPr="009B630B" w:rsidRDefault="009B630B" w:rsidP="009B630B">
      <w:pPr>
        <w:rPr>
          <w:rFonts w:ascii="Arial" w:hAnsi="Arial" w:cs="Arial"/>
        </w:rPr>
      </w:pPr>
      <w:r w:rsidRPr="009B630B">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9"/>
        <w:gridCol w:w="2533"/>
        <w:gridCol w:w="3737"/>
      </w:tblGrid>
      <w:tr w:rsidR="009B630B" w:rsidRPr="009B630B" w14:paraId="455AF348" w14:textId="77777777" w:rsidTr="00222F99">
        <w:tc>
          <w:tcPr>
            <w:tcW w:w="9809" w:type="dxa"/>
            <w:gridSpan w:val="3"/>
          </w:tcPr>
          <w:p w14:paraId="420E9AF1" w14:textId="6B704F44" w:rsidR="009B630B" w:rsidRPr="009B630B" w:rsidRDefault="009B630B" w:rsidP="0088492B">
            <w:pPr>
              <w:pStyle w:val="Heading2"/>
              <w:ind w:firstLine="32"/>
              <w:rPr>
                <w:i w:val="0"/>
                <w:iCs w:val="0"/>
              </w:rPr>
            </w:pPr>
            <w:r w:rsidRPr="009B630B">
              <w:rPr>
                <w:i w:val="0"/>
                <w:iCs w:val="0"/>
              </w:rPr>
              <w:lastRenderedPageBreak/>
              <w:t>SUPPORTING INFORMATION</w:t>
            </w:r>
            <w:r w:rsidR="00D3698F">
              <w:rPr>
                <w:i w:val="0"/>
                <w:iCs w:val="0"/>
              </w:rPr>
              <w:t xml:space="preserve"> </w:t>
            </w:r>
          </w:p>
        </w:tc>
      </w:tr>
      <w:tr w:rsidR="009B630B" w:rsidRPr="009B630B" w14:paraId="1780B680" w14:textId="77777777" w:rsidTr="00222F99">
        <w:trPr>
          <w:trHeight w:val="9387"/>
        </w:trPr>
        <w:tc>
          <w:tcPr>
            <w:tcW w:w="9809" w:type="dxa"/>
            <w:gridSpan w:val="3"/>
          </w:tcPr>
          <w:p w14:paraId="5A6F39F5" w14:textId="4A2B9D15" w:rsidR="009B630B" w:rsidRPr="009B630B" w:rsidRDefault="0088492B" w:rsidP="0063738F">
            <w:pPr>
              <w:autoSpaceDE w:val="0"/>
              <w:autoSpaceDN w:val="0"/>
              <w:adjustRightInd w:val="0"/>
              <w:rPr>
                <w:rFonts w:ascii="Arial" w:hAnsi="Arial" w:cs="Arial"/>
                <w:sz w:val="20"/>
                <w:szCs w:val="20"/>
              </w:rPr>
            </w:pPr>
            <w:r w:rsidRPr="0088492B">
              <w:rPr>
                <w:rFonts w:ascii="Arial" w:hAnsi="Arial" w:cs="Arial"/>
                <w:sz w:val="20"/>
                <w:szCs w:val="20"/>
              </w:rPr>
              <w:t>Please provide details below of your relevant experience, principal achievements and personal qualities, and explain how you meet the criteria for this role by addressing the key responsibilities and competencies outlined in the Job Description</w:t>
            </w:r>
            <w:r w:rsidR="00B53E6F">
              <w:rPr>
                <w:rFonts w:ascii="Arial" w:hAnsi="Arial" w:cs="Arial"/>
                <w:sz w:val="20"/>
                <w:szCs w:val="20"/>
              </w:rPr>
              <w:t xml:space="preserve"> (no more than 250 words per section). </w:t>
            </w:r>
          </w:p>
          <w:p w14:paraId="780F4551" w14:textId="77777777" w:rsidR="009B630B" w:rsidRPr="009B630B" w:rsidRDefault="009B630B" w:rsidP="0063738F">
            <w:pPr>
              <w:autoSpaceDE w:val="0"/>
              <w:autoSpaceDN w:val="0"/>
              <w:adjustRightInd w:val="0"/>
              <w:rPr>
                <w:rFonts w:ascii="Arial" w:hAnsi="Arial" w:cs="Arial"/>
                <w:b/>
                <w:bCs/>
                <w:sz w:val="20"/>
                <w:szCs w:val="20"/>
              </w:rPr>
            </w:pPr>
          </w:p>
          <w:p w14:paraId="7CE3220B" w14:textId="77777777" w:rsidR="009B630B" w:rsidRPr="009B630B" w:rsidRDefault="009B630B" w:rsidP="0063738F">
            <w:pPr>
              <w:autoSpaceDE w:val="0"/>
              <w:autoSpaceDN w:val="0"/>
              <w:adjustRightInd w:val="0"/>
              <w:rPr>
                <w:rFonts w:ascii="Arial" w:hAnsi="Arial" w:cs="Arial"/>
                <w:b/>
                <w:bCs/>
                <w:sz w:val="20"/>
                <w:szCs w:val="20"/>
              </w:rPr>
            </w:pPr>
            <w:r w:rsidRPr="009B630B">
              <w:rPr>
                <w:rFonts w:ascii="Arial" w:hAnsi="Arial" w:cs="Arial"/>
                <w:b/>
                <w:bCs/>
                <w:sz w:val="20"/>
                <w:szCs w:val="20"/>
              </w:rPr>
              <w:t>Management:</w:t>
            </w:r>
          </w:p>
          <w:p w14:paraId="309DF64F" w14:textId="77777777" w:rsidR="009B630B" w:rsidRPr="009B630B" w:rsidRDefault="009B630B" w:rsidP="0063738F">
            <w:pPr>
              <w:autoSpaceDE w:val="0"/>
              <w:autoSpaceDN w:val="0"/>
              <w:adjustRightInd w:val="0"/>
              <w:rPr>
                <w:rFonts w:ascii="Arial" w:hAnsi="Arial" w:cs="Arial"/>
                <w:b/>
                <w:bCs/>
                <w:sz w:val="20"/>
                <w:szCs w:val="20"/>
              </w:rPr>
            </w:pPr>
          </w:p>
          <w:p w14:paraId="36FF0759" w14:textId="77777777" w:rsidR="009B630B" w:rsidRPr="009B630B" w:rsidRDefault="009B630B" w:rsidP="0063738F">
            <w:pPr>
              <w:autoSpaceDE w:val="0"/>
              <w:autoSpaceDN w:val="0"/>
              <w:adjustRightInd w:val="0"/>
              <w:rPr>
                <w:rFonts w:ascii="Arial" w:hAnsi="Arial" w:cs="Arial"/>
                <w:b/>
                <w:bCs/>
                <w:sz w:val="20"/>
                <w:szCs w:val="20"/>
              </w:rPr>
            </w:pPr>
          </w:p>
          <w:p w14:paraId="70C9A238" w14:textId="77777777" w:rsidR="009B630B" w:rsidRPr="009B630B" w:rsidRDefault="009B630B" w:rsidP="0063738F">
            <w:pPr>
              <w:autoSpaceDE w:val="0"/>
              <w:autoSpaceDN w:val="0"/>
              <w:adjustRightInd w:val="0"/>
              <w:rPr>
                <w:rFonts w:ascii="Arial" w:hAnsi="Arial" w:cs="Arial"/>
                <w:b/>
                <w:bCs/>
                <w:sz w:val="20"/>
                <w:szCs w:val="20"/>
              </w:rPr>
            </w:pPr>
          </w:p>
          <w:p w14:paraId="026123BA" w14:textId="77777777" w:rsidR="009B630B" w:rsidRPr="009B630B" w:rsidRDefault="009B630B" w:rsidP="0063738F">
            <w:pPr>
              <w:autoSpaceDE w:val="0"/>
              <w:autoSpaceDN w:val="0"/>
              <w:adjustRightInd w:val="0"/>
              <w:rPr>
                <w:rFonts w:ascii="Arial" w:hAnsi="Arial" w:cs="Arial"/>
                <w:b/>
                <w:bCs/>
                <w:sz w:val="20"/>
                <w:szCs w:val="20"/>
              </w:rPr>
            </w:pPr>
          </w:p>
          <w:p w14:paraId="63A440E7" w14:textId="77777777" w:rsidR="009B630B" w:rsidRDefault="009B630B" w:rsidP="0063738F">
            <w:pPr>
              <w:autoSpaceDE w:val="0"/>
              <w:autoSpaceDN w:val="0"/>
              <w:adjustRightInd w:val="0"/>
              <w:rPr>
                <w:rFonts w:ascii="Arial" w:hAnsi="Arial" w:cs="Arial"/>
                <w:b/>
                <w:bCs/>
                <w:sz w:val="20"/>
                <w:szCs w:val="20"/>
              </w:rPr>
            </w:pPr>
          </w:p>
          <w:p w14:paraId="5DD36153" w14:textId="77777777" w:rsidR="00CC23CC" w:rsidRPr="009B630B" w:rsidRDefault="00CC23CC" w:rsidP="0063738F">
            <w:pPr>
              <w:autoSpaceDE w:val="0"/>
              <w:autoSpaceDN w:val="0"/>
              <w:adjustRightInd w:val="0"/>
              <w:rPr>
                <w:rFonts w:ascii="Arial" w:hAnsi="Arial" w:cs="Arial"/>
                <w:b/>
                <w:bCs/>
                <w:sz w:val="20"/>
                <w:szCs w:val="20"/>
              </w:rPr>
            </w:pPr>
          </w:p>
          <w:p w14:paraId="2F5ACFD0" w14:textId="77777777" w:rsidR="009B630B" w:rsidRPr="009B630B" w:rsidRDefault="009B630B" w:rsidP="0063738F">
            <w:pPr>
              <w:autoSpaceDE w:val="0"/>
              <w:autoSpaceDN w:val="0"/>
              <w:adjustRightInd w:val="0"/>
              <w:rPr>
                <w:rFonts w:ascii="Arial" w:hAnsi="Arial" w:cs="Arial"/>
                <w:b/>
                <w:bCs/>
                <w:sz w:val="20"/>
                <w:szCs w:val="20"/>
              </w:rPr>
            </w:pPr>
            <w:r w:rsidRPr="009B630B">
              <w:rPr>
                <w:rFonts w:ascii="Arial" w:hAnsi="Arial" w:cs="Arial"/>
                <w:b/>
                <w:bCs/>
                <w:sz w:val="20"/>
                <w:szCs w:val="20"/>
              </w:rPr>
              <w:t>Leadership:</w:t>
            </w:r>
          </w:p>
          <w:p w14:paraId="49E32CA3" w14:textId="77777777" w:rsidR="009B630B" w:rsidRDefault="009B630B" w:rsidP="0063738F">
            <w:pPr>
              <w:autoSpaceDE w:val="0"/>
              <w:autoSpaceDN w:val="0"/>
              <w:adjustRightInd w:val="0"/>
              <w:rPr>
                <w:rFonts w:ascii="Arial" w:hAnsi="Arial" w:cs="Arial"/>
                <w:b/>
                <w:bCs/>
                <w:sz w:val="20"/>
                <w:szCs w:val="20"/>
              </w:rPr>
            </w:pPr>
          </w:p>
          <w:p w14:paraId="276BA1F5" w14:textId="77777777" w:rsidR="00CC23CC" w:rsidRPr="009B630B" w:rsidRDefault="00CC23CC" w:rsidP="0063738F">
            <w:pPr>
              <w:autoSpaceDE w:val="0"/>
              <w:autoSpaceDN w:val="0"/>
              <w:adjustRightInd w:val="0"/>
              <w:rPr>
                <w:rFonts w:ascii="Arial" w:hAnsi="Arial" w:cs="Arial"/>
                <w:b/>
                <w:bCs/>
                <w:sz w:val="20"/>
                <w:szCs w:val="20"/>
              </w:rPr>
            </w:pPr>
          </w:p>
          <w:p w14:paraId="2B344D65" w14:textId="77777777" w:rsidR="009B630B" w:rsidRPr="009B630B" w:rsidRDefault="009B630B" w:rsidP="0063738F">
            <w:pPr>
              <w:autoSpaceDE w:val="0"/>
              <w:autoSpaceDN w:val="0"/>
              <w:adjustRightInd w:val="0"/>
              <w:rPr>
                <w:rFonts w:ascii="Arial" w:hAnsi="Arial" w:cs="Arial"/>
                <w:b/>
                <w:bCs/>
                <w:sz w:val="20"/>
                <w:szCs w:val="20"/>
              </w:rPr>
            </w:pPr>
          </w:p>
          <w:p w14:paraId="1089EFEA" w14:textId="77777777" w:rsidR="009B630B" w:rsidRPr="009B630B" w:rsidRDefault="009B630B" w:rsidP="0063738F">
            <w:pPr>
              <w:autoSpaceDE w:val="0"/>
              <w:autoSpaceDN w:val="0"/>
              <w:adjustRightInd w:val="0"/>
              <w:rPr>
                <w:rFonts w:ascii="Arial" w:hAnsi="Arial" w:cs="Arial"/>
                <w:b/>
                <w:bCs/>
                <w:sz w:val="20"/>
                <w:szCs w:val="20"/>
              </w:rPr>
            </w:pPr>
          </w:p>
          <w:p w14:paraId="16C59DC8" w14:textId="77777777" w:rsidR="009B630B" w:rsidRPr="009B630B" w:rsidRDefault="009B630B" w:rsidP="0063738F">
            <w:pPr>
              <w:autoSpaceDE w:val="0"/>
              <w:autoSpaceDN w:val="0"/>
              <w:adjustRightInd w:val="0"/>
              <w:rPr>
                <w:rFonts w:ascii="Arial" w:hAnsi="Arial" w:cs="Arial"/>
                <w:b/>
                <w:bCs/>
                <w:sz w:val="20"/>
                <w:szCs w:val="20"/>
              </w:rPr>
            </w:pPr>
          </w:p>
          <w:p w14:paraId="3642B6DB" w14:textId="77777777" w:rsidR="009B630B" w:rsidRPr="009B630B" w:rsidRDefault="009B630B" w:rsidP="0063738F">
            <w:pPr>
              <w:autoSpaceDE w:val="0"/>
              <w:autoSpaceDN w:val="0"/>
              <w:adjustRightInd w:val="0"/>
              <w:rPr>
                <w:rFonts w:ascii="Arial" w:hAnsi="Arial" w:cs="Arial"/>
                <w:b/>
                <w:bCs/>
                <w:sz w:val="20"/>
                <w:szCs w:val="20"/>
              </w:rPr>
            </w:pPr>
          </w:p>
          <w:p w14:paraId="386DC80D" w14:textId="77777777" w:rsidR="009B630B" w:rsidRPr="009B630B" w:rsidRDefault="009B630B" w:rsidP="0063738F">
            <w:pPr>
              <w:autoSpaceDE w:val="0"/>
              <w:autoSpaceDN w:val="0"/>
              <w:adjustRightInd w:val="0"/>
              <w:rPr>
                <w:rFonts w:ascii="Arial" w:hAnsi="Arial" w:cs="Arial"/>
                <w:b/>
                <w:bCs/>
                <w:sz w:val="20"/>
                <w:szCs w:val="20"/>
              </w:rPr>
            </w:pPr>
            <w:r w:rsidRPr="009B630B">
              <w:rPr>
                <w:rFonts w:ascii="Arial" w:hAnsi="Arial" w:cs="Arial"/>
                <w:b/>
                <w:bCs/>
                <w:sz w:val="20"/>
                <w:szCs w:val="20"/>
              </w:rPr>
              <w:t>Partnership Working:</w:t>
            </w:r>
          </w:p>
          <w:p w14:paraId="66A0620D" w14:textId="77777777" w:rsidR="009B630B" w:rsidRPr="009B630B" w:rsidRDefault="009B630B" w:rsidP="0063738F">
            <w:pPr>
              <w:autoSpaceDE w:val="0"/>
              <w:autoSpaceDN w:val="0"/>
              <w:adjustRightInd w:val="0"/>
              <w:rPr>
                <w:rFonts w:ascii="Arial" w:hAnsi="Arial" w:cs="Arial"/>
                <w:b/>
                <w:bCs/>
                <w:sz w:val="20"/>
                <w:szCs w:val="20"/>
              </w:rPr>
            </w:pPr>
          </w:p>
          <w:p w14:paraId="31DE89EE" w14:textId="77777777" w:rsidR="009B630B" w:rsidRPr="009B630B" w:rsidRDefault="009B630B" w:rsidP="0063738F">
            <w:pPr>
              <w:autoSpaceDE w:val="0"/>
              <w:autoSpaceDN w:val="0"/>
              <w:adjustRightInd w:val="0"/>
              <w:rPr>
                <w:rFonts w:ascii="Arial" w:hAnsi="Arial" w:cs="Arial"/>
                <w:b/>
                <w:bCs/>
                <w:sz w:val="20"/>
                <w:szCs w:val="20"/>
              </w:rPr>
            </w:pPr>
          </w:p>
          <w:p w14:paraId="415E36F1" w14:textId="77777777" w:rsidR="009B630B" w:rsidRPr="009B630B" w:rsidRDefault="009B630B" w:rsidP="0063738F">
            <w:pPr>
              <w:autoSpaceDE w:val="0"/>
              <w:autoSpaceDN w:val="0"/>
              <w:adjustRightInd w:val="0"/>
              <w:rPr>
                <w:rFonts w:ascii="Arial" w:hAnsi="Arial" w:cs="Arial"/>
                <w:b/>
                <w:bCs/>
                <w:sz w:val="20"/>
                <w:szCs w:val="20"/>
              </w:rPr>
            </w:pPr>
          </w:p>
          <w:p w14:paraId="566EA054" w14:textId="77777777" w:rsidR="009B630B" w:rsidRPr="009B630B" w:rsidRDefault="009B630B" w:rsidP="0063738F">
            <w:pPr>
              <w:autoSpaceDE w:val="0"/>
              <w:autoSpaceDN w:val="0"/>
              <w:adjustRightInd w:val="0"/>
              <w:rPr>
                <w:rFonts w:ascii="Arial" w:hAnsi="Arial" w:cs="Arial"/>
                <w:b/>
                <w:bCs/>
                <w:sz w:val="20"/>
                <w:szCs w:val="20"/>
              </w:rPr>
            </w:pPr>
          </w:p>
          <w:p w14:paraId="6D099C1E" w14:textId="77777777" w:rsidR="009B630B" w:rsidRDefault="009B630B" w:rsidP="0063738F">
            <w:pPr>
              <w:autoSpaceDE w:val="0"/>
              <w:autoSpaceDN w:val="0"/>
              <w:adjustRightInd w:val="0"/>
              <w:rPr>
                <w:rFonts w:ascii="Arial" w:hAnsi="Arial" w:cs="Arial"/>
                <w:b/>
                <w:bCs/>
                <w:sz w:val="20"/>
                <w:szCs w:val="20"/>
              </w:rPr>
            </w:pPr>
          </w:p>
          <w:p w14:paraId="4288A425" w14:textId="77777777" w:rsidR="00CC23CC" w:rsidRPr="009B630B" w:rsidRDefault="00CC23CC" w:rsidP="0063738F">
            <w:pPr>
              <w:autoSpaceDE w:val="0"/>
              <w:autoSpaceDN w:val="0"/>
              <w:adjustRightInd w:val="0"/>
              <w:rPr>
                <w:rFonts w:ascii="Arial" w:hAnsi="Arial" w:cs="Arial"/>
                <w:b/>
                <w:bCs/>
                <w:sz w:val="20"/>
                <w:szCs w:val="20"/>
              </w:rPr>
            </w:pPr>
          </w:p>
          <w:p w14:paraId="24B7106E" w14:textId="77777777" w:rsidR="009B630B" w:rsidRPr="009B630B" w:rsidRDefault="009B630B" w:rsidP="0063738F">
            <w:pPr>
              <w:autoSpaceDE w:val="0"/>
              <w:autoSpaceDN w:val="0"/>
              <w:adjustRightInd w:val="0"/>
              <w:rPr>
                <w:rFonts w:ascii="Arial" w:hAnsi="Arial" w:cs="Arial"/>
                <w:b/>
                <w:bCs/>
                <w:sz w:val="20"/>
                <w:szCs w:val="20"/>
              </w:rPr>
            </w:pPr>
            <w:r w:rsidRPr="009B630B">
              <w:rPr>
                <w:rFonts w:ascii="Arial" w:hAnsi="Arial" w:cs="Arial"/>
                <w:b/>
                <w:bCs/>
                <w:sz w:val="20"/>
                <w:szCs w:val="20"/>
              </w:rPr>
              <w:t>Planning:</w:t>
            </w:r>
          </w:p>
          <w:p w14:paraId="1DFE043C" w14:textId="77777777" w:rsidR="009B630B" w:rsidRPr="009B630B" w:rsidRDefault="009B630B" w:rsidP="0063738F">
            <w:pPr>
              <w:autoSpaceDE w:val="0"/>
              <w:autoSpaceDN w:val="0"/>
              <w:adjustRightInd w:val="0"/>
              <w:rPr>
                <w:rFonts w:ascii="Arial" w:hAnsi="Arial" w:cs="Arial"/>
                <w:b/>
                <w:bCs/>
                <w:sz w:val="20"/>
                <w:szCs w:val="20"/>
              </w:rPr>
            </w:pPr>
          </w:p>
          <w:p w14:paraId="34F53515" w14:textId="77777777" w:rsidR="009B630B" w:rsidRPr="009B630B" w:rsidRDefault="009B630B" w:rsidP="0063738F">
            <w:pPr>
              <w:autoSpaceDE w:val="0"/>
              <w:autoSpaceDN w:val="0"/>
              <w:adjustRightInd w:val="0"/>
              <w:rPr>
                <w:rFonts w:ascii="Arial" w:hAnsi="Arial" w:cs="Arial"/>
                <w:b/>
                <w:bCs/>
                <w:sz w:val="20"/>
                <w:szCs w:val="20"/>
              </w:rPr>
            </w:pPr>
          </w:p>
          <w:p w14:paraId="3E0244D0" w14:textId="77777777" w:rsidR="009B630B" w:rsidRPr="009B630B" w:rsidRDefault="009B630B" w:rsidP="0063738F">
            <w:pPr>
              <w:autoSpaceDE w:val="0"/>
              <w:autoSpaceDN w:val="0"/>
              <w:adjustRightInd w:val="0"/>
              <w:rPr>
                <w:rFonts w:ascii="Arial" w:hAnsi="Arial" w:cs="Arial"/>
                <w:b/>
                <w:bCs/>
                <w:sz w:val="20"/>
                <w:szCs w:val="20"/>
              </w:rPr>
            </w:pPr>
          </w:p>
          <w:p w14:paraId="7816C5C3" w14:textId="77777777" w:rsidR="009B630B" w:rsidRPr="009B630B" w:rsidRDefault="009B630B" w:rsidP="0063738F">
            <w:pPr>
              <w:autoSpaceDE w:val="0"/>
              <w:autoSpaceDN w:val="0"/>
              <w:adjustRightInd w:val="0"/>
              <w:rPr>
                <w:rFonts w:ascii="Arial" w:hAnsi="Arial" w:cs="Arial"/>
                <w:b/>
                <w:bCs/>
                <w:sz w:val="20"/>
                <w:szCs w:val="20"/>
              </w:rPr>
            </w:pPr>
          </w:p>
          <w:p w14:paraId="1CADC0C1" w14:textId="77777777" w:rsidR="009B630B" w:rsidRDefault="009B630B" w:rsidP="0063738F">
            <w:pPr>
              <w:autoSpaceDE w:val="0"/>
              <w:autoSpaceDN w:val="0"/>
              <w:adjustRightInd w:val="0"/>
              <w:rPr>
                <w:rFonts w:ascii="Arial" w:hAnsi="Arial" w:cs="Arial"/>
                <w:b/>
                <w:bCs/>
                <w:sz w:val="20"/>
                <w:szCs w:val="20"/>
              </w:rPr>
            </w:pPr>
          </w:p>
          <w:p w14:paraId="7C69DD61" w14:textId="77777777" w:rsidR="00CC23CC" w:rsidRPr="009B630B" w:rsidRDefault="00CC23CC" w:rsidP="0063738F">
            <w:pPr>
              <w:autoSpaceDE w:val="0"/>
              <w:autoSpaceDN w:val="0"/>
              <w:adjustRightInd w:val="0"/>
              <w:rPr>
                <w:rFonts w:ascii="Arial" w:hAnsi="Arial" w:cs="Arial"/>
                <w:b/>
                <w:bCs/>
                <w:sz w:val="20"/>
                <w:szCs w:val="20"/>
              </w:rPr>
            </w:pPr>
          </w:p>
          <w:p w14:paraId="50C869C7" w14:textId="77777777" w:rsidR="009B630B" w:rsidRPr="009B630B" w:rsidRDefault="009B630B" w:rsidP="0063738F">
            <w:pPr>
              <w:autoSpaceDE w:val="0"/>
              <w:autoSpaceDN w:val="0"/>
              <w:adjustRightInd w:val="0"/>
              <w:rPr>
                <w:rFonts w:ascii="Arial" w:hAnsi="Arial" w:cs="Arial"/>
                <w:b/>
                <w:bCs/>
                <w:sz w:val="20"/>
                <w:szCs w:val="20"/>
              </w:rPr>
            </w:pPr>
            <w:r w:rsidRPr="009B630B">
              <w:rPr>
                <w:rFonts w:ascii="Arial" w:hAnsi="Arial" w:cs="Arial"/>
                <w:b/>
                <w:bCs/>
                <w:sz w:val="20"/>
                <w:szCs w:val="20"/>
              </w:rPr>
              <w:t>Influencing &amp; Negotiating:</w:t>
            </w:r>
          </w:p>
          <w:p w14:paraId="338EE3F1" w14:textId="77777777" w:rsidR="009B630B" w:rsidRPr="009B630B" w:rsidRDefault="009B630B" w:rsidP="0063738F">
            <w:pPr>
              <w:autoSpaceDE w:val="0"/>
              <w:autoSpaceDN w:val="0"/>
              <w:adjustRightInd w:val="0"/>
              <w:rPr>
                <w:rFonts w:ascii="Arial" w:hAnsi="Arial" w:cs="Arial"/>
                <w:b/>
                <w:bCs/>
                <w:sz w:val="20"/>
                <w:szCs w:val="20"/>
              </w:rPr>
            </w:pPr>
          </w:p>
          <w:p w14:paraId="0BCB5691" w14:textId="77777777" w:rsidR="009B630B" w:rsidRDefault="009B630B" w:rsidP="0063738F">
            <w:pPr>
              <w:autoSpaceDE w:val="0"/>
              <w:autoSpaceDN w:val="0"/>
              <w:adjustRightInd w:val="0"/>
              <w:rPr>
                <w:rFonts w:ascii="Arial" w:hAnsi="Arial" w:cs="Arial"/>
                <w:b/>
                <w:bCs/>
                <w:sz w:val="20"/>
                <w:szCs w:val="20"/>
              </w:rPr>
            </w:pPr>
          </w:p>
          <w:p w14:paraId="360D3D82" w14:textId="77777777" w:rsidR="00CC23CC" w:rsidRPr="009B630B" w:rsidRDefault="00CC23CC" w:rsidP="0063738F">
            <w:pPr>
              <w:autoSpaceDE w:val="0"/>
              <w:autoSpaceDN w:val="0"/>
              <w:adjustRightInd w:val="0"/>
              <w:rPr>
                <w:rFonts w:ascii="Arial" w:hAnsi="Arial" w:cs="Arial"/>
                <w:b/>
                <w:bCs/>
                <w:sz w:val="20"/>
                <w:szCs w:val="20"/>
              </w:rPr>
            </w:pPr>
          </w:p>
          <w:p w14:paraId="12C4AD21" w14:textId="77777777" w:rsidR="009B630B" w:rsidRPr="009B630B" w:rsidRDefault="009B630B" w:rsidP="0063738F">
            <w:pPr>
              <w:autoSpaceDE w:val="0"/>
              <w:autoSpaceDN w:val="0"/>
              <w:adjustRightInd w:val="0"/>
              <w:rPr>
                <w:rFonts w:ascii="Arial" w:hAnsi="Arial" w:cs="Arial"/>
                <w:b/>
                <w:bCs/>
                <w:sz w:val="20"/>
                <w:szCs w:val="20"/>
              </w:rPr>
            </w:pPr>
          </w:p>
          <w:p w14:paraId="1E328429" w14:textId="77777777" w:rsidR="009B630B" w:rsidRPr="009B630B" w:rsidRDefault="009B630B" w:rsidP="0063738F">
            <w:pPr>
              <w:autoSpaceDE w:val="0"/>
              <w:autoSpaceDN w:val="0"/>
              <w:adjustRightInd w:val="0"/>
              <w:rPr>
                <w:rFonts w:ascii="Arial" w:hAnsi="Arial" w:cs="Arial"/>
                <w:b/>
                <w:bCs/>
                <w:sz w:val="20"/>
                <w:szCs w:val="20"/>
              </w:rPr>
            </w:pPr>
          </w:p>
          <w:p w14:paraId="1304E314" w14:textId="77777777" w:rsidR="009B630B" w:rsidRPr="009B630B" w:rsidRDefault="009B630B" w:rsidP="0063738F">
            <w:pPr>
              <w:autoSpaceDE w:val="0"/>
              <w:autoSpaceDN w:val="0"/>
              <w:adjustRightInd w:val="0"/>
              <w:rPr>
                <w:rFonts w:ascii="Arial" w:hAnsi="Arial" w:cs="Arial"/>
                <w:b/>
                <w:bCs/>
                <w:sz w:val="20"/>
                <w:szCs w:val="20"/>
              </w:rPr>
            </w:pPr>
          </w:p>
          <w:p w14:paraId="3D882300" w14:textId="77777777" w:rsidR="009B630B" w:rsidRPr="009B630B" w:rsidRDefault="009B630B" w:rsidP="0063738F">
            <w:pPr>
              <w:autoSpaceDE w:val="0"/>
              <w:autoSpaceDN w:val="0"/>
              <w:adjustRightInd w:val="0"/>
              <w:rPr>
                <w:rFonts w:ascii="Arial" w:hAnsi="Arial" w:cs="Arial"/>
                <w:b/>
                <w:bCs/>
                <w:sz w:val="20"/>
                <w:szCs w:val="20"/>
              </w:rPr>
            </w:pPr>
            <w:r w:rsidRPr="009B630B">
              <w:rPr>
                <w:rFonts w:ascii="Arial" w:hAnsi="Arial" w:cs="Arial"/>
                <w:b/>
                <w:bCs/>
                <w:sz w:val="20"/>
                <w:szCs w:val="20"/>
              </w:rPr>
              <w:t>Communicating Effectively:</w:t>
            </w:r>
          </w:p>
          <w:p w14:paraId="2AB37B56" w14:textId="77777777" w:rsidR="009B630B" w:rsidRDefault="009B630B" w:rsidP="0063738F">
            <w:pPr>
              <w:spacing w:before="120" w:after="120"/>
              <w:rPr>
                <w:rFonts w:ascii="Arial" w:hAnsi="Arial" w:cs="Arial"/>
              </w:rPr>
            </w:pPr>
          </w:p>
          <w:p w14:paraId="1A121881" w14:textId="77777777" w:rsidR="00B53E6F" w:rsidRPr="009B630B" w:rsidRDefault="00B53E6F" w:rsidP="0063738F">
            <w:pPr>
              <w:spacing w:before="120" w:after="120"/>
              <w:rPr>
                <w:rFonts w:ascii="Arial" w:hAnsi="Arial" w:cs="Arial"/>
              </w:rPr>
            </w:pPr>
          </w:p>
          <w:p w14:paraId="428F5EE5" w14:textId="77777777" w:rsidR="009B630B" w:rsidRPr="009B630B" w:rsidRDefault="009B630B" w:rsidP="0063738F">
            <w:pPr>
              <w:spacing w:before="120" w:after="120"/>
              <w:rPr>
                <w:rFonts w:ascii="Arial" w:hAnsi="Arial" w:cs="Arial"/>
              </w:rPr>
            </w:pPr>
          </w:p>
          <w:p w14:paraId="11384A11" w14:textId="77777777" w:rsidR="009B630B" w:rsidRPr="009B630B" w:rsidRDefault="009B630B" w:rsidP="0063738F">
            <w:pPr>
              <w:spacing w:before="120" w:after="120"/>
              <w:rPr>
                <w:rFonts w:ascii="Arial" w:hAnsi="Arial" w:cs="Arial"/>
                <w:b/>
                <w:bCs/>
                <w:sz w:val="20"/>
                <w:szCs w:val="20"/>
              </w:rPr>
            </w:pPr>
            <w:r w:rsidRPr="009B630B">
              <w:rPr>
                <w:rFonts w:ascii="Arial" w:hAnsi="Arial" w:cs="Arial"/>
                <w:b/>
                <w:bCs/>
                <w:sz w:val="20"/>
                <w:szCs w:val="20"/>
              </w:rPr>
              <w:t>Problem Solving:</w:t>
            </w:r>
            <w:r w:rsidRPr="009B630B">
              <w:rPr>
                <w:rFonts w:ascii="Arial" w:hAnsi="Arial" w:cs="Arial"/>
                <w:b/>
                <w:bCs/>
                <w:sz w:val="20"/>
                <w:szCs w:val="20"/>
              </w:rPr>
              <w:br/>
            </w:r>
          </w:p>
          <w:p w14:paraId="377E1D9B" w14:textId="77777777" w:rsidR="009B630B" w:rsidRDefault="009B630B" w:rsidP="0063738F">
            <w:pPr>
              <w:spacing w:before="120" w:after="120"/>
              <w:rPr>
                <w:rFonts w:ascii="Arial" w:hAnsi="Arial" w:cs="Arial"/>
                <w:b/>
                <w:bCs/>
                <w:sz w:val="20"/>
                <w:szCs w:val="20"/>
              </w:rPr>
            </w:pPr>
          </w:p>
          <w:p w14:paraId="750A220E" w14:textId="77777777" w:rsidR="00B53E6F" w:rsidRPr="009B630B" w:rsidRDefault="00B53E6F" w:rsidP="0063738F">
            <w:pPr>
              <w:spacing w:before="120" w:after="120"/>
              <w:rPr>
                <w:rFonts w:ascii="Arial" w:hAnsi="Arial" w:cs="Arial"/>
                <w:b/>
                <w:bCs/>
                <w:sz w:val="20"/>
                <w:szCs w:val="20"/>
              </w:rPr>
            </w:pPr>
          </w:p>
          <w:p w14:paraId="7C429C52" w14:textId="77777777" w:rsidR="009B630B" w:rsidRPr="009B630B" w:rsidRDefault="009B630B" w:rsidP="0063738F">
            <w:pPr>
              <w:spacing w:before="120" w:after="120"/>
              <w:rPr>
                <w:rFonts w:ascii="Arial" w:hAnsi="Arial" w:cs="Arial"/>
                <w:b/>
                <w:bCs/>
                <w:sz w:val="20"/>
                <w:szCs w:val="20"/>
              </w:rPr>
            </w:pPr>
          </w:p>
          <w:p w14:paraId="2273EDE7" w14:textId="77777777" w:rsidR="009B630B" w:rsidRPr="009B630B" w:rsidRDefault="009B630B" w:rsidP="0063738F">
            <w:pPr>
              <w:spacing w:before="120" w:after="120"/>
              <w:rPr>
                <w:rFonts w:ascii="Arial" w:hAnsi="Arial" w:cs="Arial"/>
                <w:b/>
                <w:bCs/>
                <w:sz w:val="20"/>
                <w:szCs w:val="20"/>
              </w:rPr>
            </w:pPr>
            <w:r w:rsidRPr="009B630B">
              <w:rPr>
                <w:rFonts w:ascii="Arial" w:hAnsi="Arial" w:cs="Arial"/>
                <w:b/>
                <w:bCs/>
                <w:sz w:val="20"/>
                <w:szCs w:val="20"/>
              </w:rPr>
              <w:t>Additional Information:</w:t>
            </w:r>
          </w:p>
          <w:p w14:paraId="547A70FD" w14:textId="77777777" w:rsidR="009B630B" w:rsidRPr="009B630B" w:rsidRDefault="009B630B" w:rsidP="0063738F">
            <w:pPr>
              <w:spacing w:before="120" w:after="120"/>
              <w:rPr>
                <w:rFonts w:ascii="Arial" w:hAnsi="Arial" w:cs="Arial"/>
                <w:b/>
                <w:sz w:val="20"/>
              </w:rPr>
            </w:pPr>
          </w:p>
          <w:p w14:paraId="2F2AC97E" w14:textId="77777777" w:rsidR="009B630B" w:rsidRPr="009B630B" w:rsidRDefault="009B630B" w:rsidP="0063738F">
            <w:pPr>
              <w:spacing w:before="120" w:after="120"/>
              <w:rPr>
                <w:rFonts w:ascii="Arial" w:hAnsi="Arial" w:cs="Arial"/>
                <w:b/>
                <w:sz w:val="20"/>
              </w:rPr>
            </w:pPr>
          </w:p>
        </w:tc>
      </w:tr>
      <w:tr w:rsidR="001871AF" w:rsidRPr="009B630B" w14:paraId="0D62EDE0" w14:textId="77777777" w:rsidTr="006158D3">
        <w:tc>
          <w:tcPr>
            <w:tcW w:w="9809" w:type="dxa"/>
            <w:gridSpan w:val="3"/>
          </w:tcPr>
          <w:p w14:paraId="7F557B2A" w14:textId="10186D9B" w:rsidR="001871AF" w:rsidRPr="009B630B" w:rsidRDefault="001871AF" w:rsidP="0063738F">
            <w:pPr>
              <w:spacing w:before="120" w:after="120"/>
              <w:rPr>
                <w:rFonts w:ascii="Arial" w:hAnsi="Arial" w:cs="Arial"/>
                <w:sz w:val="20"/>
                <w:szCs w:val="20"/>
              </w:rPr>
            </w:pPr>
            <w:r>
              <w:rPr>
                <w:rFonts w:ascii="Arial" w:hAnsi="Arial" w:cs="Arial"/>
                <w:sz w:val="20"/>
                <w:szCs w:val="20"/>
              </w:rPr>
              <w:lastRenderedPageBreak/>
              <w:t xml:space="preserve">If you wish to attach your C.V. too, please feel free to send as a separate attachment. This is optional. </w:t>
            </w:r>
          </w:p>
        </w:tc>
      </w:tr>
      <w:tr w:rsidR="008A363E" w:rsidRPr="009B630B" w14:paraId="5863FC25" w14:textId="77777777" w:rsidTr="008A363E">
        <w:tc>
          <w:tcPr>
            <w:tcW w:w="3539" w:type="dxa"/>
          </w:tcPr>
          <w:p w14:paraId="1BEA2877" w14:textId="77777777" w:rsidR="008A363E" w:rsidRPr="009B630B" w:rsidRDefault="008A363E" w:rsidP="0063738F">
            <w:pPr>
              <w:spacing w:before="120" w:after="120"/>
              <w:rPr>
                <w:rFonts w:ascii="Arial" w:hAnsi="Arial" w:cs="Arial"/>
                <w:sz w:val="20"/>
                <w:szCs w:val="20"/>
              </w:rPr>
            </w:pPr>
            <w:r>
              <w:rPr>
                <w:rFonts w:ascii="Arial" w:hAnsi="Arial" w:cs="Arial"/>
                <w:sz w:val="20"/>
                <w:szCs w:val="20"/>
              </w:rPr>
              <w:t>If appointed, when could you start?</w:t>
            </w:r>
          </w:p>
        </w:tc>
        <w:tc>
          <w:tcPr>
            <w:tcW w:w="6270" w:type="dxa"/>
            <w:gridSpan w:val="2"/>
          </w:tcPr>
          <w:p w14:paraId="159A3806" w14:textId="16998E06" w:rsidR="008A363E" w:rsidRPr="009B630B" w:rsidRDefault="008A363E" w:rsidP="0063738F">
            <w:pPr>
              <w:spacing w:before="120" w:after="120"/>
              <w:rPr>
                <w:rFonts w:ascii="Arial" w:hAnsi="Arial" w:cs="Arial"/>
                <w:sz w:val="20"/>
                <w:szCs w:val="20"/>
              </w:rPr>
            </w:pPr>
          </w:p>
        </w:tc>
      </w:tr>
      <w:tr w:rsidR="00F4741B" w:rsidRPr="009B630B" w14:paraId="1DAE03BD" w14:textId="77777777" w:rsidTr="00F4741B">
        <w:tc>
          <w:tcPr>
            <w:tcW w:w="3539" w:type="dxa"/>
          </w:tcPr>
          <w:p w14:paraId="5F2B1885" w14:textId="77777777" w:rsidR="00F4741B" w:rsidRPr="009B630B" w:rsidRDefault="00F4741B" w:rsidP="0063738F">
            <w:pPr>
              <w:spacing w:before="120" w:after="120"/>
              <w:rPr>
                <w:rFonts w:ascii="Arial" w:hAnsi="Arial" w:cs="Arial"/>
                <w:sz w:val="20"/>
                <w:szCs w:val="20"/>
              </w:rPr>
            </w:pPr>
            <w:r>
              <w:rPr>
                <w:rFonts w:ascii="Arial" w:hAnsi="Arial" w:cs="Arial"/>
                <w:sz w:val="20"/>
                <w:szCs w:val="20"/>
              </w:rPr>
              <w:t>How did you learn of this vacancy?</w:t>
            </w:r>
          </w:p>
        </w:tc>
        <w:tc>
          <w:tcPr>
            <w:tcW w:w="6270" w:type="dxa"/>
            <w:gridSpan w:val="2"/>
          </w:tcPr>
          <w:p w14:paraId="1FCD2FC3" w14:textId="467A5C13" w:rsidR="00F4741B" w:rsidRPr="009B630B" w:rsidRDefault="00F4741B" w:rsidP="0063738F">
            <w:pPr>
              <w:spacing w:before="120" w:after="120"/>
              <w:rPr>
                <w:rFonts w:ascii="Arial" w:hAnsi="Arial" w:cs="Arial"/>
                <w:sz w:val="20"/>
                <w:szCs w:val="20"/>
              </w:rPr>
            </w:pPr>
          </w:p>
        </w:tc>
      </w:tr>
      <w:tr w:rsidR="009B630B" w:rsidRPr="009B630B" w14:paraId="393F2723" w14:textId="77777777" w:rsidTr="00A248D9">
        <w:tc>
          <w:tcPr>
            <w:tcW w:w="9809" w:type="dxa"/>
            <w:gridSpan w:val="3"/>
          </w:tcPr>
          <w:p w14:paraId="42545B4B" w14:textId="77777777" w:rsidR="009B630B" w:rsidRPr="009B630B" w:rsidRDefault="009B630B" w:rsidP="0063738F">
            <w:pPr>
              <w:spacing w:before="120" w:after="120"/>
              <w:rPr>
                <w:rFonts w:ascii="Arial" w:hAnsi="Arial" w:cs="Arial"/>
                <w:sz w:val="20"/>
                <w:szCs w:val="20"/>
              </w:rPr>
            </w:pPr>
            <w:r w:rsidRPr="009B630B">
              <w:rPr>
                <w:rFonts w:ascii="Arial" w:hAnsi="Arial" w:cs="Arial"/>
                <w:sz w:val="20"/>
                <w:szCs w:val="20"/>
              </w:rPr>
              <w:t>I declare that the information I have provided in this application is true and accurate. I understand that providing misleading or false information will disqualify me from appointment OR, if appointed, may result in my dismissal.</w:t>
            </w:r>
          </w:p>
        </w:tc>
      </w:tr>
      <w:tr w:rsidR="009B630B" w:rsidRPr="009B630B" w14:paraId="64788CDE" w14:textId="77777777" w:rsidTr="00A248D9">
        <w:tc>
          <w:tcPr>
            <w:tcW w:w="6072" w:type="dxa"/>
            <w:gridSpan w:val="2"/>
          </w:tcPr>
          <w:p w14:paraId="46CD29DA" w14:textId="77777777" w:rsidR="009B630B" w:rsidRPr="009B630B" w:rsidRDefault="009B630B" w:rsidP="0063738F">
            <w:pPr>
              <w:spacing w:before="120" w:after="120"/>
              <w:rPr>
                <w:rFonts w:ascii="Arial" w:hAnsi="Arial" w:cs="Arial"/>
                <w:b/>
                <w:bCs/>
                <w:sz w:val="20"/>
                <w:szCs w:val="20"/>
              </w:rPr>
            </w:pPr>
            <w:r w:rsidRPr="009B630B">
              <w:rPr>
                <w:rFonts w:ascii="Arial" w:hAnsi="Arial" w:cs="Arial"/>
                <w:b/>
                <w:bCs/>
                <w:sz w:val="20"/>
                <w:szCs w:val="20"/>
              </w:rPr>
              <w:t xml:space="preserve">Signature of Applicant: </w:t>
            </w:r>
          </w:p>
        </w:tc>
        <w:tc>
          <w:tcPr>
            <w:tcW w:w="3737" w:type="dxa"/>
          </w:tcPr>
          <w:p w14:paraId="47CB7C9E" w14:textId="77777777" w:rsidR="009B630B" w:rsidRPr="009B630B" w:rsidRDefault="009B630B" w:rsidP="0063738F">
            <w:pPr>
              <w:spacing w:before="120" w:after="120"/>
              <w:rPr>
                <w:rFonts w:ascii="Arial" w:hAnsi="Arial" w:cs="Arial"/>
                <w:b/>
                <w:bCs/>
                <w:sz w:val="20"/>
                <w:szCs w:val="20"/>
              </w:rPr>
            </w:pPr>
            <w:r w:rsidRPr="009B630B">
              <w:rPr>
                <w:rFonts w:ascii="Arial" w:hAnsi="Arial" w:cs="Arial"/>
                <w:b/>
                <w:bCs/>
                <w:sz w:val="20"/>
                <w:szCs w:val="20"/>
              </w:rPr>
              <w:t>Date:</w:t>
            </w:r>
          </w:p>
        </w:tc>
      </w:tr>
    </w:tbl>
    <w:p w14:paraId="6A8F5299" w14:textId="77777777" w:rsidR="009B630B" w:rsidRDefault="009B630B" w:rsidP="009B630B">
      <w:pPr>
        <w:spacing w:before="60"/>
        <w:rPr>
          <w:rFonts w:ascii="Arial" w:hAnsi="Arial" w:cs="Arial"/>
          <w:sz w:val="20"/>
          <w:szCs w:val="20"/>
        </w:rPr>
      </w:pPr>
    </w:p>
    <w:p w14:paraId="7FC107D2" w14:textId="0E18DAD2" w:rsidR="009B630B" w:rsidRPr="009B630B" w:rsidRDefault="009B630B" w:rsidP="009B630B">
      <w:pPr>
        <w:spacing w:before="60"/>
        <w:rPr>
          <w:rFonts w:ascii="Arial" w:hAnsi="Arial" w:cs="Arial"/>
          <w:sz w:val="20"/>
          <w:szCs w:val="20"/>
        </w:rPr>
      </w:pPr>
      <w:r w:rsidRPr="009B630B">
        <w:rPr>
          <w:rFonts w:ascii="Arial" w:hAnsi="Arial" w:cs="Arial"/>
          <w:sz w:val="20"/>
          <w:szCs w:val="20"/>
        </w:rPr>
        <w:t xml:space="preserve">Please return the completed form to: </w:t>
      </w:r>
    </w:p>
    <w:p w14:paraId="2B560810" w14:textId="77777777" w:rsidR="009B630B" w:rsidRPr="009B630B" w:rsidRDefault="009B630B" w:rsidP="009B630B">
      <w:pPr>
        <w:spacing w:before="60"/>
        <w:rPr>
          <w:rFonts w:ascii="Arial" w:hAnsi="Arial" w:cs="Arial"/>
          <w:sz w:val="20"/>
          <w:szCs w:val="20"/>
        </w:rPr>
      </w:pPr>
      <w:r w:rsidRPr="009B630B">
        <w:rPr>
          <w:rFonts w:ascii="Arial" w:hAnsi="Arial" w:cs="Arial"/>
          <w:sz w:val="20"/>
          <w:szCs w:val="20"/>
        </w:rPr>
        <w:t>Mark Gaffney, Head of Policy &amp; Public Affairs, Scottish Disability Sport, Email: mark.gaffney@scottishdisabilitysport.com</w:t>
      </w:r>
    </w:p>
    <w:p w14:paraId="72DF3E0E" w14:textId="77777777" w:rsidR="009B630B" w:rsidRDefault="009B630B" w:rsidP="009B630B">
      <w:pPr>
        <w:spacing w:before="60"/>
        <w:rPr>
          <w:rFonts w:ascii="Arial" w:hAnsi="Arial" w:cs="Arial"/>
          <w:b/>
          <w:bCs/>
          <w:sz w:val="20"/>
          <w:szCs w:val="20"/>
        </w:rPr>
      </w:pPr>
    </w:p>
    <w:p w14:paraId="1E80228F" w14:textId="59B4D5AF" w:rsidR="009B630B" w:rsidRPr="009B630B" w:rsidRDefault="009B630B" w:rsidP="009B630B">
      <w:pPr>
        <w:spacing w:before="60"/>
        <w:rPr>
          <w:rFonts w:ascii="Arial" w:hAnsi="Arial" w:cs="Arial"/>
          <w:sz w:val="20"/>
          <w:szCs w:val="20"/>
        </w:rPr>
      </w:pPr>
      <w:r w:rsidRPr="009B630B">
        <w:rPr>
          <w:rFonts w:ascii="Arial" w:hAnsi="Arial" w:cs="Arial"/>
          <w:b/>
          <w:bCs/>
          <w:sz w:val="20"/>
          <w:szCs w:val="20"/>
        </w:rPr>
        <w:t>Closing date for applications</w:t>
      </w:r>
      <w:r w:rsidRPr="009B630B">
        <w:rPr>
          <w:rFonts w:ascii="Arial" w:hAnsi="Arial" w:cs="Arial"/>
          <w:sz w:val="20"/>
          <w:szCs w:val="20"/>
        </w:rPr>
        <w:t xml:space="preserve"> – </w:t>
      </w:r>
      <w:r w:rsidR="000A5219">
        <w:rPr>
          <w:rFonts w:ascii="Arial" w:hAnsi="Arial" w:cs="Arial"/>
          <w:sz w:val="20"/>
          <w:szCs w:val="20"/>
        </w:rPr>
        <w:t>Wedne</w:t>
      </w:r>
      <w:r w:rsidRPr="009B630B">
        <w:rPr>
          <w:rFonts w:ascii="Arial" w:hAnsi="Arial" w:cs="Arial"/>
          <w:sz w:val="20"/>
          <w:szCs w:val="20"/>
        </w:rPr>
        <w:t xml:space="preserve">sday 16 </w:t>
      </w:r>
      <w:r w:rsidR="00B53C56">
        <w:rPr>
          <w:rFonts w:ascii="Arial" w:hAnsi="Arial" w:cs="Arial"/>
          <w:sz w:val="20"/>
          <w:szCs w:val="20"/>
        </w:rPr>
        <w:t>September</w:t>
      </w:r>
      <w:r w:rsidRPr="009B630B">
        <w:rPr>
          <w:rFonts w:ascii="Arial" w:hAnsi="Arial" w:cs="Arial"/>
          <w:sz w:val="20"/>
          <w:szCs w:val="20"/>
        </w:rPr>
        <w:t xml:space="preserve"> 2026, 12.00 noon.</w:t>
      </w:r>
    </w:p>
    <w:p w14:paraId="6CFC5DCE" w14:textId="77777777" w:rsidR="009B630B" w:rsidRDefault="009B630B" w:rsidP="009B630B">
      <w:pPr>
        <w:spacing w:before="60"/>
        <w:rPr>
          <w:rFonts w:ascii="Arial" w:hAnsi="Arial" w:cs="Arial"/>
          <w:b/>
          <w:bCs/>
          <w:sz w:val="20"/>
          <w:szCs w:val="20"/>
        </w:rPr>
      </w:pPr>
    </w:p>
    <w:p w14:paraId="34BA8C23" w14:textId="35859050" w:rsidR="009B630B" w:rsidRPr="009B630B" w:rsidRDefault="009B630B" w:rsidP="009B630B">
      <w:pPr>
        <w:spacing w:before="60"/>
        <w:rPr>
          <w:rFonts w:ascii="Arial" w:hAnsi="Arial" w:cs="Arial"/>
          <w:sz w:val="20"/>
          <w:szCs w:val="20"/>
        </w:rPr>
      </w:pPr>
      <w:r w:rsidRPr="009B630B">
        <w:rPr>
          <w:rFonts w:ascii="Arial" w:hAnsi="Arial" w:cs="Arial"/>
          <w:b/>
          <w:bCs/>
          <w:sz w:val="20"/>
          <w:szCs w:val="20"/>
        </w:rPr>
        <w:t>Interview date</w:t>
      </w:r>
      <w:r w:rsidRPr="009B630B">
        <w:rPr>
          <w:rFonts w:ascii="Arial" w:hAnsi="Arial" w:cs="Arial"/>
          <w:sz w:val="20"/>
          <w:szCs w:val="20"/>
        </w:rPr>
        <w:t xml:space="preserve"> – </w:t>
      </w:r>
      <w:r w:rsidR="000A5219">
        <w:rPr>
          <w:rFonts w:ascii="Arial" w:hAnsi="Arial" w:cs="Arial"/>
          <w:sz w:val="20"/>
          <w:szCs w:val="20"/>
        </w:rPr>
        <w:t>Fri</w:t>
      </w:r>
      <w:r w:rsidRPr="009B630B">
        <w:rPr>
          <w:rFonts w:ascii="Arial" w:hAnsi="Arial" w:cs="Arial"/>
          <w:sz w:val="20"/>
          <w:szCs w:val="20"/>
        </w:rPr>
        <w:t xml:space="preserve">day </w:t>
      </w:r>
      <w:r w:rsidR="000A5219">
        <w:rPr>
          <w:rFonts w:ascii="Arial" w:hAnsi="Arial" w:cs="Arial"/>
          <w:sz w:val="20"/>
          <w:szCs w:val="20"/>
        </w:rPr>
        <w:t>25</w:t>
      </w:r>
      <w:r w:rsidRPr="009B630B">
        <w:rPr>
          <w:rFonts w:ascii="Arial" w:hAnsi="Arial" w:cs="Arial"/>
          <w:sz w:val="20"/>
          <w:szCs w:val="20"/>
        </w:rPr>
        <w:t xml:space="preserve"> </w:t>
      </w:r>
      <w:r w:rsidR="000A5219">
        <w:rPr>
          <w:rFonts w:ascii="Arial" w:hAnsi="Arial" w:cs="Arial"/>
          <w:sz w:val="20"/>
          <w:szCs w:val="20"/>
        </w:rPr>
        <w:t xml:space="preserve">September </w:t>
      </w:r>
      <w:r w:rsidRPr="009B630B">
        <w:rPr>
          <w:rFonts w:ascii="Arial" w:hAnsi="Arial" w:cs="Arial"/>
          <w:sz w:val="20"/>
          <w:szCs w:val="20"/>
        </w:rPr>
        <w:t xml:space="preserve">2026. </w:t>
      </w:r>
    </w:p>
    <w:p w14:paraId="420BE335" w14:textId="77777777" w:rsidR="009B630B" w:rsidRDefault="009B630B" w:rsidP="009B630B">
      <w:pPr>
        <w:spacing w:before="60"/>
        <w:rPr>
          <w:rFonts w:ascii="Arial" w:hAnsi="Arial" w:cs="Arial"/>
          <w:b/>
          <w:bCs/>
          <w:sz w:val="20"/>
          <w:szCs w:val="20"/>
        </w:rPr>
      </w:pPr>
    </w:p>
    <w:p w14:paraId="739ED96D" w14:textId="28A7A258" w:rsidR="009B630B" w:rsidRPr="009B630B" w:rsidRDefault="009B630B" w:rsidP="009B630B">
      <w:pPr>
        <w:spacing w:before="60"/>
        <w:rPr>
          <w:rFonts w:ascii="Arial" w:hAnsi="Arial" w:cs="Arial"/>
          <w:b/>
          <w:bCs/>
          <w:sz w:val="20"/>
          <w:szCs w:val="20"/>
        </w:rPr>
      </w:pPr>
      <w:r w:rsidRPr="009B630B">
        <w:rPr>
          <w:rFonts w:ascii="Arial" w:hAnsi="Arial" w:cs="Arial"/>
          <w:b/>
          <w:bCs/>
          <w:sz w:val="20"/>
          <w:szCs w:val="20"/>
        </w:rPr>
        <w:t>(Please mark the email ‘Private and Confidential’)</w:t>
      </w:r>
    </w:p>
    <w:p w14:paraId="30082C13" w14:textId="77777777" w:rsidR="009B630B" w:rsidRPr="009B630B" w:rsidRDefault="009B630B" w:rsidP="009B630B">
      <w:pPr>
        <w:spacing w:before="60"/>
        <w:rPr>
          <w:rFonts w:ascii="Arial" w:hAnsi="Arial" w:cs="Arial"/>
          <w:b/>
          <w:sz w:val="20"/>
        </w:rPr>
      </w:pPr>
    </w:p>
    <w:p w14:paraId="448FA9F2" w14:textId="77777777" w:rsidR="009B630B" w:rsidRPr="002D4057" w:rsidRDefault="009B630B" w:rsidP="002D4057">
      <w:pPr>
        <w:pStyle w:val="ListParagraph"/>
        <w:numPr>
          <w:ilvl w:val="0"/>
          <w:numId w:val="5"/>
        </w:numPr>
        <w:spacing w:before="60"/>
        <w:rPr>
          <w:rFonts w:ascii="Arial" w:hAnsi="Arial" w:cs="Arial"/>
          <w:b/>
          <w:sz w:val="20"/>
        </w:rPr>
      </w:pPr>
      <w:r w:rsidRPr="002D4057">
        <w:rPr>
          <w:rFonts w:ascii="Arial" w:hAnsi="Arial" w:cs="Arial"/>
          <w:b/>
          <w:sz w:val="20"/>
        </w:rPr>
        <w:t>SDS is an equal opportunities employer: we welcome applications from all members of the community.</w:t>
      </w:r>
    </w:p>
    <w:p w14:paraId="567788F9" w14:textId="33DBF63B" w:rsidR="009B630B" w:rsidRPr="002D4057" w:rsidRDefault="00232556" w:rsidP="002D4057">
      <w:pPr>
        <w:pStyle w:val="ListParagraph"/>
        <w:numPr>
          <w:ilvl w:val="0"/>
          <w:numId w:val="5"/>
        </w:numPr>
        <w:spacing w:before="60"/>
        <w:rPr>
          <w:rFonts w:ascii="Arial" w:hAnsi="Arial" w:cs="Arial"/>
          <w:b/>
          <w:sz w:val="20"/>
        </w:rPr>
      </w:pPr>
      <w:r w:rsidRPr="002D4057">
        <w:rPr>
          <w:rFonts w:ascii="Arial" w:hAnsi="Arial" w:cs="Arial"/>
          <w:b/>
          <w:sz w:val="20"/>
        </w:rPr>
        <w:t>We are</w:t>
      </w:r>
      <w:r w:rsidR="009B630B" w:rsidRPr="002D4057">
        <w:rPr>
          <w:rFonts w:ascii="Arial" w:hAnsi="Arial" w:cs="Arial"/>
          <w:b/>
          <w:sz w:val="20"/>
        </w:rPr>
        <w:t xml:space="preserve"> a Disability Confident employer and invite candidates with lived experience and all backgrounds to apply.</w:t>
      </w:r>
    </w:p>
    <w:p w14:paraId="43AA6069" w14:textId="16B69D7C" w:rsidR="00232556" w:rsidRPr="002D4057" w:rsidRDefault="00232556" w:rsidP="002D4057">
      <w:pPr>
        <w:pStyle w:val="ListParagraph"/>
        <w:numPr>
          <w:ilvl w:val="0"/>
          <w:numId w:val="5"/>
        </w:numPr>
        <w:spacing w:before="60"/>
        <w:rPr>
          <w:rFonts w:ascii="Arial" w:hAnsi="Arial" w:cs="Arial"/>
          <w:b/>
          <w:sz w:val="20"/>
        </w:rPr>
      </w:pPr>
      <w:r w:rsidRPr="002D4057">
        <w:rPr>
          <w:rFonts w:ascii="Arial" w:hAnsi="Arial" w:cs="Arial"/>
          <w:b/>
          <w:sz w:val="20"/>
        </w:rPr>
        <w:t>If you would like the application f</w:t>
      </w:r>
      <w:r w:rsidR="001E3A34" w:rsidRPr="002D4057">
        <w:rPr>
          <w:rFonts w:ascii="Arial" w:hAnsi="Arial" w:cs="Arial"/>
          <w:b/>
          <w:sz w:val="20"/>
        </w:rPr>
        <w:t>or</w:t>
      </w:r>
      <w:r w:rsidRPr="002D4057">
        <w:rPr>
          <w:rFonts w:ascii="Arial" w:hAnsi="Arial" w:cs="Arial"/>
          <w:b/>
          <w:sz w:val="20"/>
        </w:rPr>
        <w:t xml:space="preserve">m in any alternative format, please do let us know on 0131 317 1130. </w:t>
      </w:r>
    </w:p>
    <w:p w14:paraId="503F93E7" w14:textId="77777777" w:rsidR="00C9748A" w:rsidRPr="009B630B" w:rsidRDefault="00C9748A" w:rsidP="009B630B">
      <w:pPr>
        <w:pStyle w:val="pf0"/>
        <w:rPr>
          <w:rStyle w:val="cf01"/>
          <w:rFonts w:ascii="Arial" w:eastAsia="Calibri" w:hAnsi="Arial" w:cs="Arial"/>
          <w:b/>
          <w:bCs/>
          <w:sz w:val="28"/>
          <w:szCs w:val="28"/>
        </w:rPr>
      </w:pPr>
    </w:p>
    <w:p w14:paraId="3219E8F3" w14:textId="77777777" w:rsidR="009C6003" w:rsidRPr="009B630B" w:rsidRDefault="009C6003" w:rsidP="00C9748A">
      <w:pPr>
        <w:pStyle w:val="pf2"/>
        <w:rPr>
          <w:rFonts w:ascii="Arial" w:eastAsia="Calibri" w:hAnsi="Arial" w:cs="Arial"/>
          <w:b/>
          <w:bCs/>
          <w:sz w:val="18"/>
          <w:szCs w:val="18"/>
        </w:rPr>
      </w:pPr>
    </w:p>
    <w:sectPr w:rsidR="009C6003" w:rsidRPr="009B630B">
      <w:headerReference w:type="default" r:id="rId11"/>
      <w:footerReference w:type="default" r:id="rId12"/>
      <w:pgSz w:w="11906" w:h="16838"/>
      <w:pgMar w:top="713" w:right="1373" w:bottom="680" w:left="71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DDA2D" w14:textId="77777777" w:rsidR="00510416" w:rsidRDefault="00510416" w:rsidP="00FC56D1">
      <w:r>
        <w:separator/>
      </w:r>
    </w:p>
  </w:endnote>
  <w:endnote w:type="continuationSeparator" w:id="0">
    <w:p w14:paraId="7927BB34" w14:textId="77777777" w:rsidR="00510416" w:rsidRDefault="00510416" w:rsidP="00FC56D1">
      <w:r>
        <w:continuationSeparator/>
      </w:r>
    </w:p>
  </w:endnote>
  <w:endnote w:type="continuationNotice" w:id="1">
    <w:p w14:paraId="030F3050" w14:textId="77777777" w:rsidR="00510416" w:rsidRDefault="005104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Zurich BT">
    <w:altName w:val="Trebuchet MS"/>
    <w:charset w:val="00"/>
    <w:family w:val="swiss"/>
    <w:pitch w:val="variable"/>
    <w:sig w:usb0="00000087" w:usb1="00000000" w:usb2="00000000" w:usb3="00000000" w:csb0="0000001B" w:csb1="00000000"/>
  </w:font>
  <w:font w:name="DNBDAF+Arial,BoldItalic">
    <w:altName w:val="Arial"/>
    <w:panose1 w:val="00000000000000000000"/>
    <w:charset w:val="00"/>
    <w:family w:val="swiss"/>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82502" w14:textId="49628FC5" w:rsidR="00E301DC" w:rsidRDefault="009B630B" w:rsidP="007F522C">
    <w:pPr>
      <w:pStyle w:val="Footer"/>
      <w:rPr>
        <w:color w:val="002855"/>
        <w:sz w:val="20"/>
      </w:rPr>
    </w:pPr>
    <w:r>
      <w:rPr>
        <w:noProof/>
        <w:color w:val="002855"/>
        <w:sz w:val="20"/>
      </w:rPr>
      <w:drawing>
        <wp:anchor distT="0" distB="0" distL="114300" distR="114300" simplePos="0" relativeHeight="251658242" behindDoc="1" locked="0" layoutInCell="1" allowOverlap="1" wp14:anchorId="011B3533" wp14:editId="5D9572D0">
          <wp:simplePos x="0" y="0"/>
          <wp:positionH relativeFrom="column">
            <wp:posOffset>4912360</wp:posOffset>
          </wp:positionH>
          <wp:positionV relativeFrom="paragraph">
            <wp:posOffset>-721995</wp:posOffset>
          </wp:positionV>
          <wp:extent cx="1932940" cy="1239520"/>
          <wp:effectExtent l="0" t="0" r="0" b="0"/>
          <wp:wrapNone/>
          <wp:docPr id="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940" cy="1239520"/>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sz w:val="22"/>
      </w:rPr>
      <mc:AlternateContent>
        <mc:Choice Requires="wps">
          <w:drawing>
            <wp:anchor distT="0" distB="0" distL="114300" distR="114300" simplePos="0" relativeHeight="251658240" behindDoc="0" locked="0" layoutInCell="1" allowOverlap="1" wp14:anchorId="0BD4A45C" wp14:editId="0DA686E0">
              <wp:simplePos x="0" y="0"/>
              <wp:positionH relativeFrom="margin">
                <wp:align>left</wp:align>
              </wp:positionH>
              <wp:positionV relativeFrom="paragraph">
                <wp:posOffset>113665</wp:posOffset>
              </wp:positionV>
              <wp:extent cx="4824095" cy="0"/>
              <wp:effectExtent l="9525" t="8890" r="14605" b="10160"/>
              <wp:wrapNone/>
              <wp:docPr id="103020904" name="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24095" cy="0"/>
                      </a:xfrm>
                      <a:custGeom>
                        <a:avLst/>
                        <a:gdLst>
                          <a:gd name="T0" fmla="*/ 0 w 5792394"/>
                          <a:gd name="T1" fmla="*/ 5792394 w 5792394"/>
                          <a:gd name="T2" fmla="*/ 0 w 5792394"/>
                          <a:gd name="T3" fmla="*/ 5792394 w 5792394"/>
                        </a:gdLst>
                        <a:ahLst/>
                        <a:cxnLst>
                          <a:cxn ang="0">
                            <a:pos x="T0" y="0"/>
                          </a:cxn>
                          <a:cxn ang="0">
                            <a:pos x="T1" y="0"/>
                          </a:cxn>
                        </a:cxnLst>
                        <a:rect l="T2" t="0" r="T3" b="0"/>
                        <a:pathLst>
                          <a:path w="5792394">
                            <a:moveTo>
                              <a:pt x="0" y="0"/>
                            </a:moveTo>
                            <a:lnTo>
                              <a:pt x="5792394" y="0"/>
                            </a:lnTo>
                          </a:path>
                        </a:pathLst>
                      </a:custGeom>
                      <a:noFill/>
                      <a:ln w="12700">
                        <a:solidFill>
                          <a:srgbClr val="9CAB1F"/>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8F770" id="Shape 46" o:spid="_x0000_s1026" style="position:absolute;margin-left:0;margin-top:8.95pt;width:379.85pt;height:0;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coordsize="57923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" path="m,l5792394,e" filled="f" strokecolor="#9cab1f" strokeweight="1pt">
              <v:stroke miterlimit="1" joinstyle="miter"/>
              <v:path arrowok="t" o:connecttype="custom" o:connectlocs="0,0;4824095,0" o:connectangles="0,0" textboxrect="0,0,5792394,0"/>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A26F9" w14:textId="77777777" w:rsidR="00510416" w:rsidRDefault="00510416" w:rsidP="00FC56D1">
      <w:r>
        <w:separator/>
      </w:r>
    </w:p>
  </w:footnote>
  <w:footnote w:type="continuationSeparator" w:id="0">
    <w:p w14:paraId="098496E9" w14:textId="77777777" w:rsidR="00510416" w:rsidRDefault="00510416" w:rsidP="00FC56D1">
      <w:r>
        <w:continuationSeparator/>
      </w:r>
    </w:p>
  </w:footnote>
  <w:footnote w:type="continuationNotice" w:id="1">
    <w:p w14:paraId="54FCA82A" w14:textId="77777777" w:rsidR="00510416" w:rsidRDefault="005104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7374" w14:textId="22DFA2F2" w:rsidR="00E301DC" w:rsidRDefault="00760ACA" w:rsidP="00183E1D">
    <w:pPr>
      <w:spacing w:line="246" w:lineRule="auto"/>
      <w:ind w:left="993" w:right="38"/>
      <w:rPr>
        <w:i/>
        <w:color w:val="002855"/>
        <w:sz w:val="20"/>
      </w:rPr>
    </w:pPr>
    <w:r w:rsidRPr="00760ACA">
      <w:rPr>
        <w:i/>
        <w:color w:val="002855"/>
        <w:sz w:val="20"/>
      </w:rPr>
      <w:t>Sport and physical activity in Scotland are welcoming and inclusive for participants with disabilities</w:t>
    </w:r>
    <w:r w:rsidR="00E301DC" w:rsidRPr="00183E1D">
      <w:rPr>
        <w:i/>
        <w:color w:val="002855"/>
        <w:sz w:val="20"/>
      </w:rPr>
      <w:t>.</w:t>
    </w:r>
    <w:r w:rsidR="009B630B">
      <w:rPr>
        <w:noProof/>
        <w:color w:val="000000"/>
        <w:sz w:val="22"/>
      </w:rPr>
      <mc:AlternateContent>
        <mc:Choice Requires="wpg">
          <w:drawing>
            <wp:anchor distT="0" distB="0" distL="114300" distR="114300" simplePos="0" relativeHeight="251658241" behindDoc="0" locked="0" layoutInCell="1" allowOverlap="1" wp14:anchorId="0F1DB0FB" wp14:editId="1C4F2232">
              <wp:simplePos x="0" y="0"/>
              <wp:positionH relativeFrom="margin">
                <wp:align>center</wp:align>
              </wp:positionH>
              <wp:positionV relativeFrom="page">
                <wp:posOffset>203200</wp:posOffset>
              </wp:positionV>
              <wp:extent cx="6645910" cy="721360"/>
              <wp:effectExtent l="0" t="3175" r="12065" b="8890"/>
              <wp:wrapTopAndBottom/>
              <wp:docPr id="2009882009" name="Group 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5910" cy="721360"/>
                        <a:chOff x="0" y="0"/>
                        <a:chExt cx="66455" cy="7211"/>
                      </a:xfrm>
                    </wpg:grpSpPr>
                    <wps:wsp>
                      <wps:cNvPr id="1028583697" name="Shape 8"/>
                      <wps:cNvSpPr>
                        <a:spLocks/>
                      </wps:cNvSpPr>
                      <wps:spPr bwMode="auto">
                        <a:xfrm>
                          <a:off x="2943" y="0"/>
                          <a:ext cx="1330" cy="2627"/>
                        </a:xfrm>
                        <a:custGeom>
                          <a:avLst/>
                          <a:gdLst>
                            <a:gd name="T0" fmla="*/ 66230 w 132969"/>
                            <a:gd name="T1" fmla="*/ 0 h 262775"/>
                            <a:gd name="T2" fmla="*/ 132969 w 132969"/>
                            <a:gd name="T3" fmla="*/ 207657 h 262775"/>
                            <a:gd name="T4" fmla="*/ 69672 w 132969"/>
                            <a:gd name="T5" fmla="*/ 262775 h 262775"/>
                            <a:gd name="T6" fmla="*/ 0 w 132969"/>
                            <a:gd name="T7" fmla="*/ 202438 h 262775"/>
                            <a:gd name="T8" fmla="*/ 66230 w 132969"/>
                            <a:gd name="T9" fmla="*/ 0 h 262775"/>
                            <a:gd name="T10" fmla="*/ 0 w 132969"/>
                            <a:gd name="T11" fmla="*/ 0 h 262775"/>
                            <a:gd name="T12" fmla="*/ 132969 w 132969"/>
                            <a:gd name="T13" fmla="*/ 262775 h 262775"/>
                          </a:gdLst>
                          <a:ahLst/>
                          <a:cxnLst>
                            <a:cxn ang="0">
                              <a:pos x="T0" y="T1"/>
                            </a:cxn>
                            <a:cxn ang="0">
                              <a:pos x="T2" y="T3"/>
                            </a:cxn>
                            <a:cxn ang="0">
                              <a:pos x="T4" y="T5"/>
                            </a:cxn>
                            <a:cxn ang="0">
                              <a:pos x="T6" y="T7"/>
                            </a:cxn>
                            <a:cxn ang="0">
                              <a:pos x="T8" y="T9"/>
                            </a:cxn>
                          </a:cxnLst>
                          <a:rect l="T10" t="T11" r="T12" b="T13"/>
                          <a:pathLst>
                            <a:path w="132969" h="262775">
                              <a:moveTo>
                                <a:pt x="66230" y="0"/>
                              </a:moveTo>
                              <a:cubicBezTo>
                                <a:pt x="95733" y="0"/>
                                <a:pt x="121196" y="85001"/>
                                <a:pt x="132969" y="207657"/>
                              </a:cubicBezTo>
                              <a:cubicBezTo>
                                <a:pt x="112509" y="224434"/>
                                <a:pt x="91326" y="242874"/>
                                <a:pt x="69672" y="262775"/>
                              </a:cubicBezTo>
                              <a:cubicBezTo>
                                <a:pt x="45771" y="240779"/>
                                <a:pt x="22390" y="220573"/>
                                <a:pt x="0" y="202438"/>
                              </a:cubicBezTo>
                              <a:cubicBezTo>
                                <a:pt x="11976" y="82588"/>
                                <a:pt x="37147" y="0"/>
                                <a:pt x="66230" y="0"/>
                              </a:cubicBez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33700018" name="Shape 9"/>
                      <wps:cNvSpPr>
                        <a:spLocks/>
                      </wps:cNvSpPr>
                      <wps:spPr bwMode="auto">
                        <a:xfrm>
                          <a:off x="0" y="2945"/>
                          <a:ext cx="2619" cy="1327"/>
                        </a:xfrm>
                        <a:custGeom>
                          <a:avLst/>
                          <a:gdLst>
                            <a:gd name="T0" fmla="*/ 201049 w 261958"/>
                            <a:gd name="T1" fmla="*/ 0 h 132778"/>
                            <a:gd name="T2" fmla="*/ 261958 w 261958"/>
                            <a:gd name="T3" fmla="*/ 70358 h 132778"/>
                            <a:gd name="T4" fmla="*/ 207513 w 261958"/>
                            <a:gd name="T5" fmla="*/ 132778 h 132778"/>
                            <a:gd name="T6" fmla="*/ 3884 w 261958"/>
                            <a:gd name="T7" fmla="*/ 76919 h 132778"/>
                            <a:gd name="T8" fmla="*/ 0 w 261958"/>
                            <a:gd name="T9" fmla="*/ 66079 h 132778"/>
                            <a:gd name="T10" fmla="*/ 0 w 261958"/>
                            <a:gd name="T11" fmla="*/ 66050 h 132778"/>
                            <a:gd name="T12" fmla="*/ 3748 w 261958"/>
                            <a:gd name="T13" fmla="*/ 55401 h 132778"/>
                            <a:gd name="T14" fmla="*/ 201049 w 261958"/>
                            <a:gd name="T15" fmla="*/ 0 h 132778"/>
                            <a:gd name="T16" fmla="*/ 0 w 261958"/>
                            <a:gd name="T17" fmla="*/ 0 h 132778"/>
                            <a:gd name="T18" fmla="*/ 261958 w 261958"/>
                            <a:gd name="T19" fmla="*/ 132778 h 132778"/>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61958" h="132778">
                              <a:moveTo>
                                <a:pt x="201049" y="0"/>
                              </a:moveTo>
                              <a:cubicBezTo>
                                <a:pt x="219324" y="22580"/>
                                <a:pt x="239733" y="46203"/>
                                <a:pt x="261958" y="70358"/>
                              </a:cubicBezTo>
                              <a:cubicBezTo>
                                <a:pt x="242324" y="91694"/>
                                <a:pt x="224125" y="112598"/>
                                <a:pt x="207513" y="132778"/>
                              </a:cubicBezTo>
                              <a:cubicBezTo>
                                <a:pt x="100255" y="122488"/>
                                <a:pt x="21817" y="101716"/>
                                <a:pt x="3884" y="76919"/>
                              </a:cubicBezTo>
                              <a:lnTo>
                                <a:pt x="0" y="66079"/>
                              </a:lnTo>
                              <a:lnTo>
                                <a:pt x="0" y="66050"/>
                              </a:lnTo>
                              <a:lnTo>
                                <a:pt x="3748" y="55401"/>
                              </a:lnTo>
                              <a:cubicBezTo>
                                <a:pt x="21058" y="31027"/>
                                <a:pt x="96813" y="10502"/>
                                <a:pt x="201049" y="0"/>
                              </a:cubicBez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07641335" name="Shape 10"/>
                      <wps:cNvSpPr>
                        <a:spLocks/>
                      </wps:cNvSpPr>
                      <wps:spPr bwMode="auto">
                        <a:xfrm>
                          <a:off x="4661" y="2951"/>
                          <a:ext cx="2551" cy="1315"/>
                        </a:xfrm>
                        <a:custGeom>
                          <a:avLst/>
                          <a:gdLst>
                            <a:gd name="T0" fmla="*/ 60363 w 255067"/>
                            <a:gd name="T1" fmla="*/ 0 h 131483"/>
                            <a:gd name="T2" fmla="*/ 255067 w 255067"/>
                            <a:gd name="T3" fmla="*/ 65392 h 131483"/>
                            <a:gd name="T4" fmla="*/ 53924 w 255067"/>
                            <a:gd name="T5" fmla="*/ 131483 h 131483"/>
                            <a:gd name="T6" fmla="*/ 0 w 255067"/>
                            <a:gd name="T7" fmla="*/ 69685 h 131483"/>
                            <a:gd name="T8" fmla="*/ 60363 w 255067"/>
                            <a:gd name="T9" fmla="*/ 0 h 131483"/>
                            <a:gd name="T10" fmla="*/ 0 w 255067"/>
                            <a:gd name="T11" fmla="*/ 0 h 131483"/>
                            <a:gd name="T12" fmla="*/ 255067 w 255067"/>
                            <a:gd name="T13" fmla="*/ 131483 h 131483"/>
                          </a:gdLst>
                          <a:ahLst/>
                          <a:cxnLst>
                            <a:cxn ang="0">
                              <a:pos x="T0" y="T1"/>
                            </a:cxn>
                            <a:cxn ang="0">
                              <a:pos x="T2" y="T3"/>
                            </a:cxn>
                            <a:cxn ang="0">
                              <a:pos x="T4" y="T5"/>
                            </a:cxn>
                            <a:cxn ang="0">
                              <a:pos x="T6" y="T7"/>
                            </a:cxn>
                            <a:cxn ang="0">
                              <a:pos x="T8" y="T9"/>
                            </a:cxn>
                          </a:cxnLst>
                          <a:rect l="T10" t="T11" r="T12" b="T13"/>
                          <a:pathLst>
                            <a:path w="255067" h="131483">
                              <a:moveTo>
                                <a:pt x="60363" y="0"/>
                              </a:moveTo>
                              <a:cubicBezTo>
                                <a:pt x="176009" y="12268"/>
                                <a:pt x="255067" y="36944"/>
                                <a:pt x="255067" y="65392"/>
                              </a:cubicBezTo>
                              <a:cubicBezTo>
                                <a:pt x="255067" y="94386"/>
                                <a:pt x="173088" y="119456"/>
                                <a:pt x="53924" y="131483"/>
                              </a:cubicBezTo>
                              <a:cubicBezTo>
                                <a:pt x="37452" y="111506"/>
                                <a:pt x="19444" y="90780"/>
                                <a:pt x="0" y="69685"/>
                              </a:cubicBezTo>
                              <a:cubicBezTo>
                                <a:pt x="21996" y="45783"/>
                                <a:pt x="42202" y="22378"/>
                                <a:pt x="60363" y="0"/>
                              </a:cubicBez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1868129" name="Shape 11"/>
                      <wps:cNvSpPr>
                        <a:spLocks/>
                      </wps:cNvSpPr>
                      <wps:spPr bwMode="auto">
                        <a:xfrm>
                          <a:off x="2952" y="4669"/>
                          <a:ext cx="1313" cy="2542"/>
                        </a:xfrm>
                        <a:custGeom>
                          <a:avLst/>
                          <a:gdLst>
                            <a:gd name="T0" fmla="*/ 68834 w 131356"/>
                            <a:gd name="T1" fmla="*/ 0 h 254203"/>
                            <a:gd name="T2" fmla="*/ 131356 w 131356"/>
                            <a:gd name="T3" fmla="*/ 54470 h 254203"/>
                            <a:gd name="T4" fmla="*/ 65392 w 131356"/>
                            <a:gd name="T5" fmla="*/ 254203 h 254203"/>
                            <a:gd name="T6" fmla="*/ 0 w 131356"/>
                            <a:gd name="T7" fmla="*/ 59665 h 254203"/>
                            <a:gd name="T8" fmla="*/ 68834 w 131356"/>
                            <a:gd name="T9" fmla="*/ 0 h 254203"/>
                            <a:gd name="T10" fmla="*/ 0 w 131356"/>
                            <a:gd name="T11" fmla="*/ 0 h 254203"/>
                            <a:gd name="T12" fmla="*/ 131356 w 131356"/>
                            <a:gd name="T13" fmla="*/ 254203 h 254203"/>
                          </a:gdLst>
                          <a:ahLst/>
                          <a:cxnLst>
                            <a:cxn ang="0">
                              <a:pos x="T0" y="T1"/>
                            </a:cxn>
                            <a:cxn ang="0">
                              <a:pos x="T2" y="T3"/>
                            </a:cxn>
                            <a:cxn ang="0">
                              <a:pos x="T4" y="T5"/>
                            </a:cxn>
                            <a:cxn ang="0">
                              <a:pos x="T6" y="T7"/>
                            </a:cxn>
                            <a:cxn ang="0">
                              <a:pos x="T8" y="T9"/>
                            </a:cxn>
                          </a:cxnLst>
                          <a:rect l="T10" t="T11" r="T12" b="T13"/>
                          <a:pathLst>
                            <a:path w="131356" h="254203">
                              <a:moveTo>
                                <a:pt x="68834" y="0"/>
                              </a:moveTo>
                              <a:cubicBezTo>
                                <a:pt x="90195" y="19634"/>
                                <a:pt x="111138" y="37859"/>
                                <a:pt x="131356" y="54470"/>
                              </a:cubicBezTo>
                              <a:cubicBezTo>
                                <a:pt x="119266" y="172885"/>
                                <a:pt x="94272" y="254203"/>
                                <a:pt x="65392" y="254203"/>
                              </a:cubicBezTo>
                              <a:cubicBezTo>
                                <a:pt x="36932" y="254203"/>
                                <a:pt x="12281" y="175222"/>
                                <a:pt x="0" y="59665"/>
                              </a:cubicBezTo>
                              <a:cubicBezTo>
                                <a:pt x="22111" y="41694"/>
                                <a:pt x="45237" y="21704"/>
                                <a:pt x="68834" y="0"/>
                              </a:cubicBez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28148139" name="Shape 12"/>
                      <wps:cNvSpPr>
                        <a:spLocks/>
                      </wps:cNvSpPr>
                      <wps:spPr bwMode="auto">
                        <a:xfrm>
                          <a:off x="8514" y="2343"/>
                          <a:ext cx="1735" cy="2062"/>
                        </a:xfrm>
                        <a:custGeom>
                          <a:avLst/>
                          <a:gdLst>
                            <a:gd name="T0" fmla="*/ 85966 w 173584"/>
                            <a:gd name="T1" fmla="*/ 0 h 206210"/>
                            <a:gd name="T2" fmla="*/ 112903 w 173584"/>
                            <a:gd name="T3" fmla="*/ 2731 h 206210"/>
                            <a:gd name="T4" fmla="*/ 135318 w 173584"/>
                            <a:gd name="T5" fmla="*/ 10554 h 206210"/>
                            <a:gd name="T6" fmla="*/ 154178 w 173584"/>
                            <a:gd name="T7" fmla="*/ 22682 h 206210"/>
                            <a:gd name="T8" fmla="*/ 170282 w 173584"/>
                            <a:gd name="T9" fmla="*/ 38392 h 206210"/>
                            <a:gd name="T10" fmla="*/ 142316 w 173584"/>
                            <a:gd name="T11" fmla="*/ 66764 h 206210"/>
                            <a:gd name="T12" fmla="*/ 133198 w 173584"/>
                            <a:gd name="T13" fmla="*/ 48946 h 206210"/>
                            <a:gd name="T14" fmla="*/ 120244 w 173584"/>
                            <a:gd name="T15" fmla="*/ 35306 h 206210"/>
                            <a:gd name="T16" fmla="*/ 105296 w 173584"/>
                            <a:gd name="T17" fmla="*/ 26518 h 206210"/>
                            <a:gd name="T18" fmla="*/ 90221 w 173584"/>
                            <a:gd name="T19" fmla="*/ 23444 h 206210"/>
                            <a:gd name="T20" fmla="*/ 72796 w 173584"/>
                            <a:gd name="T21" fmla="*/ 24753 h 206210"/>
                            <a:gd name="T22" fmla="*/ 59157 w 173584"/>
                            <a:gd name="T23" fmla="*/ 28994 h 206210"/>
                            <a:gd name="T24" fmla="*/ 50317 w 173584"/>
                            <a:gd name="T25" fmla="*/ 36944 h 206210"/>
                            <a:gd name="T26" fmla="*/ 47155 w 173584"/>
                            <a:gd name="T27" fmla="*/ 49365 h 206210"/>
                            <a:gd name="T28" fmla="*/ 49492 w 173584"/>
                            <a:gd name="T29" fmla="*/ 59372 h 206210"/>
                            <a:gd name="T30" fmla="*/ 55728 w 173584"/>
                            <a:gd name="T31" fmla="*/ 66358 h 206210"/>
                            <a:gd name="T32" fmla="*/ 64579 w 173584"/>
                            <a:gd name="T33" fmla="*/ 71095 h 206210"/>
                            <a:gd name="T34" fmla="*/ 74790 w 173584"/>
                            <a:gd name="T35" fmla="*/ 74308 h 206210"/>
                            <a:gd name="T36" fmla="*/ 85204 w 173584"/>
                            <a:gd name="T37" fmla="*/ 76709 h 206210"/>
                            <a:gd name="T38" fmla="*/ 94602 w 173584"/>
                            <a:gd name="T39" fmla="*/ 78969 h 206210"/>
                            <a:gd name="T40" fmla="*/ 111874 w 173584"/>
                            <a:gd name="T41" fmla="*/ 83909 h 206210"/>
                            <a:gd name="T42" fmla="*/ 129705 w 173584"/>
                            <a:gd name="T43" fmla="*/ 90018 h 206210"/>
                            <a:gd name="T44" fmla="*/ 146431 w 173584"/>
                            <a:gd name="T45" fmla="*/ 98031 h 206210"/>
                            <a:gd name="T46" fmla="*/ 160414 w 173584"/>
                            <a:gd name="T47" fmla="*/ 108789 h 206210"/>
                            <a:gd name="T48" fmla="*/ 170015 w 173584"/>
                            <a:gd name="T49" fmla="*/ 123203 h 206210"/>
                            <a:gd name="T50" fmla="*/ 173584 w 173584"/>
                            <a:gd name="T51" fmla="*/ 141910 h 206210"/>
                            <a:gd name="T52" fmla="*/ 170358 w 173584"/>
                            <a:gd name="T53" fmla="*/ 164389 h 206210"/>
                            <a:gd name="T54" fmla="*/ 161315 w 173584"/>
                            <a:gd name="T55" fmla="*/ 181267 h 206210"/>
                            <a:gd name="T56" fmla="*/ 147536 w 173584"/>
                            <a:gd name="T57" fmla="*/ 193193 h 206210"/>
                            <a:gd name="T58" fmla="*/ 130188 w 173584"/>
                            <a:gd name="T59" fmla="*/ 200864 h 206210"/>
                            <a:gd name="T60" fmla="*/ 110299 w 173584"/>
                            <a:gd name="T61" fmla="*/ 204991 h 206210"/>
                            <a:gd name="T62" fmla="*/ 88989 w 173584"/>
                            <a:gd name="T63" fmla="*/ 206210 h 206210"/>
                            <a:gd name="T64" fmla="*/ 62662 w 173584"/>
                            <a:gd name="T65" fmla="*/ 204089 h 206210"/>
                            <a:gd name="T66" fmla="*/ 39967 w 173584"/>
                            <a:gd name="T67" fmla="*/ 197371 h 206210"/>
                            <a:gd name="T68" fmla="*/ 19533 w 173584"/>
                            <a:gd name="T69" fmla="*/ 185509 h 206210"/>
                            <a:gd name="T70" fmla="*/ 0 w 173584"/>
                            <a:gd name="T71" fmla="*/ 167831 h 206210"/>
                            <a:gd name="T72" fmla="*/ 27965 w 173584"/>
                            <a:gd name="T73" fmla="*/ 139447 h 206210"/>
                            <a:gd name="T74" fmla="*/ 38519 w 173584"/>
                            <a:gd name="T75" fmla="*/ 156921 h 206210"/>
                            <a:gd name="T76" fmla="*/ 53264 w 173584"/>
                            <a:gd name="T77" fmla="*/ 170701 h 206210"/>
                            <a:gd name="T78" fmla="*/ 69913 w 173584"/>
                            <a:gd name="T79" fmla="*/ 179756 h 206210"/>
                            <a:gd name="T80" fmla="*/ 86246 w 173584"/>
                            <a:gd name="T81" fmla="*/ 183045 h 206210"/>
                            <a:gd name="T82" fmla="*/ 103238 w 173584"/>
                            <a:gd name="T83" fmla="*/ 181737 h 206210"/>
                            <a:gd name="T84" fmla="*/ 117094 w 173584"/>
                            <a:gd name="T85" fmla="*/ 177432 h 206210"/>
                            <a:gd name="T86" fmla="*/ 126340 w 173584"/>
                            <a:gd name="T87" fmla="*/ 169405 h 206210"/>
                            <a:gd name="T88" fmla="*/ 129705 w 173584"/>
                            <a:gd name="T89" fmla="*/ 156858 h 206210"/>
                            <a:gd name="T90" fmla="*/ 127102 w 173584"/>
                            <a:gd name="T91" fmla="*/ 146990 h 206210"/>
                            <a:gd name="T92" fmla="*/ 120307 w 173584"/>
                            <a:gd name="T93" fmla="*/ 139929 h 206210"/>
                            <a:gd name="T94" fmla="*/ 110782 w 173584"/>
                            <a:gd name="T95" fmla="*/ 134912 h 206210"/>
                            <a:gd name="T96" fmla="*/ 99885 w 173584"/>
                            <a:gd name="T97" fmla="*/ 131432 h 206210"/>
                            <a:gd name="T98" fmla="*/ 88989 w 173584"/>
                            <a:gd name="T99" fmla="*/ 128804 h 206210"/>
                            <a:gd name="T100" fmla="*/ 79515 w 173584"/>
                            <a:gd name="T101" fmla="*/ 126416 h 206210"/>
                            <a:gd name="T102" fmla="*/ 62662 w 173584"/>
                            <a:gd name="T103" fmla="*/ 121412 h 206210"/>
                            <a:gd name="T104" fmla="*/ 45377 w 173584"/>
                            <a:gd name="T105" fmla="*/ 115304 h 206210"/>
                            <a:gd name="T106" fmla="*/ 29261 w 173584"/>
                            <a:gd name="T107" fmla="*/ 107417 h 206210"/>
                            <a:gd name="T108" fmla="*/ 15900 w 173584"/>
                            <a:gd name="T109" fmla="*/ 96863 h 206210"/>
                            <a:gd name="T110" fmla="*/ 6718 w 173584"/>
                            <a:gd name="T111" fmla="*/ 82741 h 206210"/>
                            <a:gd name="T112" fmla="*/ 3289 w 173584"/>
                            <a:gd name="T113" fmla="*/ 64300 h 206210"/>
                            <a:gd name="T114" fmla="*/ 6375 w 173584"/>
                            <a:gd name="T115" fmla="*/ 42164 h 206210"/>
                            <a:gd name="T116" fmla="*/ 15075 w 173584"/>
                            <a:gd name="T117" fmla="*/ 25362 h 206210"/>
                            <a:gd name="T118" fmla="*/ 28385 w 173584"/>
                            <a:gd name="T119" fmla="*/ 13360 h 206210"/>
                            <a:gd name="T120" fmla="*/ 45237 w 173584"/>
                            <a:gd name="T121" fmla="*/ 5562 h 206210"/>
                            <a:gd name="T122" fmla="*/ 64783 w 173584"/>
                            <a:gd name="T123" fmla="*/ 1295 h 206210"/>
                            <a:gd name="T124" fmla="*/ 85966 w 173584"/>
                            <a:gd name="T125" fmla="*/ 0 h 206210"/>
                            <a:gd name="T126" fmla="*/ 0 w 173584"/>
                            <a:gd name="T127" fmla="*/ 0 h 206210"/>
                            <a:gd name="T128" fmla="*/ 173584 w 173584"/>
                            <a:gd name="T129" fmla="*/ 206210 h 206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T126" t="T127" r="T128" b="T129"/>
                          <a:pathLst>
                            <a:path w="173584" h="206210">
                              <a:moveTo>
                                <a:pt x="85966" y="0"/>
                              </a:moveTo>
                              <a:cubicBezTo>
                                <a:pt x="95834" y="0"/>
                                <a:pt x="104813" y="901"/>
                                <a:pt x="112903" y="2731"/>
                              </a:cubicBezTo>
                              <a:cubicBezTo>
                                <a:pt x="120993" y="4572"/>
                                <a:pt x="128473" y="7176"/>
                                <a:pt x="135318" y="10554"/>
                              </a:cubicBezTo>
                              <a:cubicBezTo>
                                <a:pt x="142177" y="13932"/>
                                <a:pt x="148463" y="17983"/>
                                <a:pt x="154178" y="22682"/>
                              </a:cubicBezTo>
                              <a:cubicBezTo>
                                <a:pt x="159893" y="27394"/>
                                <a:pt x="165265" y="32639"/>
                                <a:pt x="170282" y="38392"/>
                              </a:cubicBezTo>
                              <a:lnTo>
                                <a:pt x="142316" y="66764"/>
                              </a:lnTo>
                              <a:cubicBezTo>
                                <a:pt x="140119" y="60185"/>
                                <a:pt x="137084" y="54242"/>
                                <a:pt x="133198" y="48946"/>
                              </a:cubicBezTo>
                              <a:cubicBezTo>
                                <a:pt x="129311" y="43650"/>
                                <a:pt x="124993" y="39104"/>
                                <a:pt x="120244" y="35306"/>
                              </a:cubicBezTo>
                              <a:cubicBezTo>
                                <a:pt x="115481" y="31509"/>
                                <a:pt x="110503" y="28588"/>
                                <a:pt x="105296" y="26518"/>
                              </a:cubicBezTo>
                              <a:cubicBezTo>
                                <a:pt x="100089" y="24473"/>
                                <a:pt x="95060" y="23444"/>
                                <a:pt x="90221" y="23444"/>
                              </a:cubicBezTo>
                              <a:cubicBezTo>
                                <a:pt x="83909" y="23444"/>
                                <a:pt x="78105" y="23876"/>
                                <a:pt x="72796" y="24753"/>
                              </a:cubicBezTo>
                              <a:cubicBezTo>
                                <a:pt x="67501" y="25616"/>
                                <a:pt x="62954" y="27039"/>
                                <a:pt x="59157" y="28994"/>
                              </a:cubicBezTo>
                              <a:cubicBezTo>
                                <a:pt x="55372" y="30962"/>
                                <a:pt x="52413" y="33617"/>
                                <a:pt x="50317" y="36944"/>
                              </a:cubicBezTo>
                              <a:cubicBezTo>
                                <a:pt x="48209" y="40284"/>
                                <a:pt x="47155" y="44424"/>
                                <a:pt x="47155" y="49365"/>
                              </a:cubicBezTo>
                              <a:cubicBezTo>
                                <a:pt x="47155" y="53289"/>
                                <a:pt x="47943" y="56629"/>
                                <a:pt x="49492" y="59372"/>
                              </a:cubicBezTo>
                              <a:cubicBezTo>
                                <a:pt x="51041" y="62103"/>
                                <a:pt x="53124" y="64440"/>
                                <a:pt x="55728" y="66358"/>
                              </a:cubicBezTo>
                              <a:cubicBezTo>
                                <a:pt x="58331" y="68276"/>
                                <a:pt x="61290" y="69850"/>
                                <a:pt x="64579" y="71095"/>
                              </a:cubicBezTo>
                              <a:cubicBezTo>
                                <a:pt x="67869" y="72314"/>
                                <a:pt x="71272" y="73406"/>
                                <a:pt x="74790" y="74308"/>
                              </a:cubicBezTo>
                              <a:cubicBezTo>
                                <a:pt x="78308" y="75223"/>
                                <a:pt x="81788" y="76035"/>
                                <a:pt x="85204" y="76709"/>
                              </a:cubicBezTo>
                              <a:cubicBezTo>
                                <a:pt x="88633" y="77407"/>
                                <a:pt x="91770" y="78143"/>
                                <a:pt x="94602" y="78969"/>
                              </a:cubicBezTo>
                              <a:cubicBezTo>
                                <a:pt x="100089" y="80531"/>
                                <a:pt x="105842" y="82169"/>
                                <a:pt x="111874" y="83909"/>
                              </a:cubicBezTo>
                              <a:cubicBezTo>
                                <a:pt x="117919" y="85637"/>
                                <a:pt x="123850" y="87668"/>
                                <a:pt x="129705" y="90018"/>
                              </a:cubicBezTo>
                              <a:cubicBezTo>
                                <a:pt x="135547" y="92329"/>
                                <a:pt x="141135" y="95009"/>
                                <a:pt x="146431" y="98031"/>
                              </a:cubicBezTo>
                              <a:cubicBezTo>
                                <a:pt x="151727" y="101041"/>
                                <a:pt x="156388" y="104635"/>
                                <a:pt x="160414" y="108789"/>
                              </a:cubicBezTo>
                              <a:cubicBezTo>
                                <a:pt x="164440" y="112954"/>
                                <a:pt x="167640" y="117755"/>
                                <a:pt x="170015" y="123203"/>
                              </a:cubicBezTo>
                              <a:cubicBezTo>
                                <a:pt x="172390" y="128625"/>
                                <a:pt x="173584" y="134862"/>
                                <a:pt x="173584" y="141910"/>
                              </a:cubicBezTo>
                              <a:cubicBezTo>
                                <a:pt x="173584" y="150406"/>
                                <a:pt x="172504" y="157899"/>
                                <a:pt x="170358" y="164389"/>
                              </a:cubicBezTo>
                              <a:cubicBezTo>
                                <a:pt x="168212" y="170891"/>
                                <a:pt x="165189" y="176505"/>
                                <a:pt x="161315" y="181267"/>
                              </a:cubicBezTo>
                              <a:cubicBezTo>
                                <a:pt x="157416" y="186004"/>
                                <a:pt x="152832" y="189979"/>
                                <a:pt x="147536" y="193193"/>
                              </a:cubicBezTo>
                              <a:cubicBezTo>
                                <a:pt x="142227" y="196393"/>
                                <a:pt x="136449" y="198946"/>
                                <a:pt x="130188" y="200864"/>
                              </a:cubicBezTo>
                              <a:cubicBezTo>
                                <a:pt x="123927" y="202794"/>
                                <a:pt x="117297" y="204165"/>
                                <a:pt x="110299" y="204991"/>
                              </a:cubicBezTo>
                              <a:cubicBezTo>
                                <a:pt x="103315" y="205804"/>
                                <a:pt x="96202" y="206210"/>
                                <a:pt x="88989" y="206210"/>
                              </a:cubicBezTo>
                              <a:cubicBezTo>
                                <a:pt x="79477" y="206210"/>
                                <a:pt x="70701" y="205511"/>
                                <a:pt x="62662" y="204089"/>
                              </a:cubicBezTo>
                              <a:cubicBezTo>
                                <a:pt x="54610" y="202667"/>
                                <a:pt x="47041" y="200431"/>
                                <a:pt x="39967" y="197371"/>
                              </a:cubicBezTo>
                              <a:cubicBezTo>
                                <a:pt x="32880" y="194310"/>
                                <a:pt x="26073" y="190360"/>
                                <a:pt x="19533" y="185509"/>
                              </a:cubicBezTo>
                              <a:cubicBezTo>
                                <a:pt x="12992" y="180658"/>
                                <a:pt x="6490" y="174765"/>
                                <a:pt x="0" y="167831"/>
                              </a:cubicBezTo>
                              <a:lnTo>
                                <a:pt x="27965" y="139447"/>
                              </a:lnTo>
                              <a:cubicBezTo>
                                <a:pt x="30518" y="145745"/>
                                <a:pt x="34049" y="151574"/>
                                <a:pt x="38519" y="156921"/>
                              </a:cubicBezTo>
                              <a:cubicBezTo>
                                <a:pt x="43002" y="162268"/>
                                <a:pt x="47917" y="166866"/>
                                <a:pt x="53264" y="170701"/>
                              </a:cubicBezTo>
                              <a:cubicBezTo>
                                <a:pt x="58610" y="174549"/>
                                <a:pt x="64160" y="177559"/>
                                <a:pt x="69913" y="179756"/>
                              </a:cubicBezTo>
                              <a:cubicBezTo>
                                <a:pt x="75679" y="181940"/>
                                <a:pt x="81115" y="183045"/>
                                <a:pt x="86246" y="183045"/>
                              </a:cubicBezTo>
                              <a:cubicBezTo>
                                <a:pt x="92278" y="183045"/>
                                <a:pt x="97942" y="182600"/>
                                <a:pt x="103238" y="181737"/>
                              </a:cubicBezTo>
                              <a:cubicBezTo>
                                <a:pt x="108547" y="180873"/>
                                <a:pt x="113157" y="179439"/>
                                <a:pt x="117094" y="177432"/>
                              </a:cubicBezTo>
                              <a:cubicBezTo>
                                <a:pt x="121018" y="175413"/>
                                <a:pt x="124104" y="172733"/>
                                <a:pt x="126340" y="169405"/>
                              </a:cubicBezTo>
                              <a:cubicBezTo>
                                <a:pt x="128575" y="166065"/>
                                <a:pt x="129705" y="161875"/>
                                <a:pt x="129705" y="156858"/>
                              </a:cubicBezTo>
                              <a:cubicBezTo>
                                <a:pt x="129705" y="153010"/>
                                <a:pt x="128829" y="149720"/>
                                <a:pt x="127102" y="146990"/>
                              </a:cubicBezTo>
                              <a:cubicBezTo>
                                <a:pt x="125362" y="144247"/>
                                <a:pt x="123101" y="141884"/>
                                <a:pt x="120307" y="139929"/>
                              </a:cubicBezTo>
                              <a:cubicBezTo>
                                <a:pt x="117513" y="137961"/>
                                <a:pt x="114351" y="136296"/>
                                <a:pt x="110782" y="134912"/>
                              </a:cubicBezTo>
                              <a:cubicBezTo>
                                <a:pt x="107213" y="133541"/>
                                <a:pt x="103581" y="132373"/>
                                <a:pt x="99885" y="131432"/>
                              </a:cubicBezTo>
                              <a:cubicBezTo>
                                <a:pt x="96177" y="130455"/>
                                <a:pt x="92545" y="129591"/>
                                <a:pt x="88989" y="128804"/>
                              </a:cubicBezTo>
                              <a:cubicBezTo>
                                <a:pt x="85420" y="128042"/>
                                <a:pt x="82258" y="127241"/>
                                <a:pt x="79515" y="126416"/>
                              </a:cubicBezTo>
                              <a:cubicBezTo>
                                <a:pt x="74130" y="124854"/>
                                <a:pt x="68504" y="123203"/>
                                <a:pt x="62662" y="121412"/>
                              </a:cubicBezTo>
                              <a:cubicBezTo>
                                <a:pt x="56807" y="119634"/>
                                <a:pt x="51041" y="117590"/>
                                <a:pt x="45377" y="115304"/>
                              </a:cubicBezTo>
                              <a:cubicBezTo>
                                <a:pt x="39700" y="113030"/>
                                <a:pt x="34341" y="110389"/>
                                <a:pt x="29261" y="107417"/>
                              </a:cubicBezTo>
                              <a:cubicBezTo>
                                <a:pt x="24193" y="104458"/>
                                <a:pt x="19736" y="100940"/>
                                <a:pt x="15900" y="96863"/>
                              </a:cubicBezTo>
                              <a:cubicBezTo>
                                <a:pt x="12065" y="92799"/>
                                <a:pt x="8992" y="88100"/>
                                <a:pt x="6718" y="82741"/>
                              </a:cubicBezTo>
                              <a:cubicBezTo>
                                <a:pt x="4420" y="77407"/>
                                <a:pt x="3289" y="71247"/>
                                <a:pt x="3289" y="64300"/>
                              </a:cubicBezTo>
                              <a:cubicBezTo>
                                <a:pt x="3289" y="55994"/>
                                <a:pt x="4318" y="48603"/>
                                <a:pt x="6375" y="42164"/>
                              </a:cubicBezTo>
                              <a:cubicBezTo>
                                <a:pt x="8433" y="35713"/>
                                <a:pt x="11328" y="30112"/>
                                <a:pt x="15075" y="25362"/>
                              </a:cubicBezTo>
                              <a:cubicBezTo>
                                <a:pt x="18821" y="20612"/>
                                <a:pt x="23254" y="16611"/>
                                <a:pt x="28385" y="13360"/>
                              </a:cubicBezTo>
                              <a:cubicBezTo>
                                <a:pt x="33503" y="10122"/>
                                <a:pt x="39116" y="7519"/>
                                <a:pt x="45237" y="5562"/>
                              </a:cubicBezTo>
                              <a:cubicBezTo>
                                <a:pt x="51371" y="3581"/>
                                <a:pt x="57874" y="2172"/>
                                <a:pt x="64783" y="1295"/>
                              </a:cubicBezTo>
                              <a:cubicBezTo>
                                <a:pt x="71679" y="432"/>
                                <a:pt x="78740" y="0"/>
                                <a:pt x="85966" y="0"/>
                              </a:cubicBez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34496641" name="Shape 13"/>
                      <wps:cNvSpPr>
                        <a:spLocks/>
                      </wps:cNvSpPr>
                      <wps:spPr bwMode="auto">
                        <a:xfrm>
                          <a:off x="10449" y="2743"/>
                          <a:ext cx="1554" cy="1654"/>
                        </a:xfrm>
                        <a:custGeom>
                          <a:avLst/>
                          <a:gdLst>
                            <a:gd name="T0" fmla="*/ 83642 w 155359"/>
                            <a:gd name="T1" fmla="*/ 0 h 165354"/>
                            <a:gd name="T2" fmla="*/ 106134 w 155359"/>
                            <a:gd name="T3" fmla="*/ 2540 h 165354"/>
                            <a:gd name="T4" fmla="*/ 126492 w 155359"/>
                            <a:gd name="T5" fmla="*/ 10338 h 165354"/>
                            <a:gd name="T6" fmla="*/ 143358 w 155359"/>
                            <a:gd name="T7" fmla="*/ 23711 h 165354"/>
                            <a:gd name="T8" fmla="*/ 155359 w 155359"/>
                            <a:gd name="T9" fmla="*/ 43053 h 165354"/>
                            <a:gd name="T10" fmla="*/ 135344 w 155359"/>
                            <a:gd name="T11" fmla="*/ 51003 h 165354"/>
                            <a:gd name="T12" fmla="*/ 119291 w 155359"/>
                            <a:gd name="T13" fmla="*/ 27839 h 165354"/>
                            <a:gd name="T14" fmla="*/ 92291 w 155359"/>
                            <a:gd name="T15" fmla="*/ 19736 h 165354"/>
                            <a:gd name="T16" fmla="*/ 77140 w 155359"/>
                            <a:gd name="T17" fmla="*/ 22416 h 165354"/>
                            <a:gd name="T18" fmla="*/ 65481 w 155359"/>
                            <a:gd name="T19" fmla="*/ 29744 h 165354"/>
                            <a:gd name="T20" fmla="*/ 56985 w 155359"/>
                            <a:gd name="T21" fmla="*/ 40590 h 165354"/>
                            <a:gd name="T22" fmla="*/ 51283 w 155359"/>
                            <a:gd name="T23" fmla="*/ 53746 h 165354"/>
                            <a:gd name="T24" fmla="*/ 48133 w 155359"/>
                            <a:gd name="T25" fmla="*/ 68199 h 165354"/>
                            <a:gd name="T26" fmla="*/ 47181 w 155359"/>
                            <a:gd name="T27" fmla="*/ 82677 h 165354"/>
                            <a:gd name="T28" fmla="*/ 47993 w 155359"/>
                            <a:gd name="T29" fmla="*/ 97904 h 165354"/>
                            <a:gd name="T30" fmla="*/ 50813 w 155359"/>
                            <a:gd name="T31" fmla="*/ 112637 h 165354"/>
                            <a:gd name="T32" fmla="*/ 56083 w 155359"/>
                            <a:gd name="T33" fmla="*/ 125794 h 165354"/>
                            <a:gd name="T34" fmla="*/ 64376 w 155359"/>
                            <a:gd name="T35" fmla="*/ 136423 h 165354"/>
                            <a:gd name="T36" fmla="*/ 76314 w 155359"/>
                            <a:gd name="T37" fmla="*/ 143561 h 165354"/>
                            <a:gd name="T38" fmla="*/ 92291 w 155359"/>
                            <a:gd name="T39" fmla="*/ 146165 h 165354"/>
                            <a:gd name="T40" fmla="*/ 106134 w 155359"/>
                            <a:gd name="T41" fmla="*/ 143967 h 165354"/>
                            <a:gd name="T42" fmla="*/ 118199 w 155359"/>
                            <a:gd name="T43" fmla="*/ 137795 h 165354"/>
                            <a:gd name="T44" fmla="*/ 127940 w 155359"/>
                            <a:gd name="T45" fmla="*/ 128334 h 165354"/>
                            <a:gd name="T46" fmla="*/ 134658 w 155359"/>
                            <a:gd name="T47" fmla="*/ 116142 h 165354"/>
                            <a:gd name="T48" fmla="*/ 154813 w 155359"/>
                            <a:gd name="T49" fmla="*/ 123533 h 165354"/>
                            <a:gd name="T50" fmla="*/ 142811 w 155359"/>
                            <a:gd name="T51" fmla="*/ 142240 h 165354"/>
                            <a:gd name="T52" fmla="*/ 125882 w 155359"/>
                            <a:gd name="T53" fmla="*/ 155283 h 165354"/>
                            <a:gd name="T54" fmla="*/ 105588 w 155359"/>
                            <a:gd name="T55" fmla="*/ 162890 h 165354"/>
                            <a:gd name="T56" fmla="*/ 83642 w 155359"/>
                            <a:gd name="T57" fmla="*/ 165354 h 165354"/>
                            <a:gd name="T58" fmla="*/ 50330 w 155359"/>
                            <a:gd name="T59" fmla="*/ 159259 h 165354"/>
                            <a:gd name="T60" fmla="*/ 23800 w 155359"/>
                            <a:gd name="T61" fmla="*/ 142113 h 165354"/>
                            <a:gd name="T62" fmla="*/ 6312 w 155359"/>
                            <a:gd name="T63" fmla="*/ 115925 h 165354"/>
                            <a:gd name="T64" fmla="*/ 0 w 155359"/>
                            <a:gd name="T65" fmla="*/ 82677 h 165354"/>
                            <a:gd name="T66" fmla="*/ 6248 w 155359"/>
                            <a:gd name="T67" fmla="*/ 49226 h 165354"/>
                            <a:gd name="T68" fmla="*/ 23584 w 155359"/>
                            <a:gd name="T69" fmla="*/ 23025 h 165354"/>
                            <a:gd name="T70" fmla="*/ 50051 w 155359"/>
                            <a:gd name="T71" fmla="*/ 6033 h 165354"/>
                            <a:gd name="T72" fmla="*/ 83642 w 155359"/>
                            <a:gd name="T73" fmla="*/ 0 h 165354"/>
                            <a:gd name="T74" fmla="*/ 0 w 155359"/>
                            <a:gd name="T75" fmla="*/ 0 h 165354"/>
                            <a:gd name="T76" fmla="*/ 155359 w 155359"/>
                            <a:gd name="T77" fmla="*/ 165354 h 1653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155359" h="165354">
                              <a:moveTo>
                                <a:pt x="83642" y="0"/>
                              </a:moveTo>
                              <a:cubicBezTo>
                                <a:pt x="91326" y="0"/>
                                <a:pt x="98819" y="839"/>
                                <a:pt x="106134" y="2540"/>
                              </a:cubicBezTo>
                              <a:cubicBezTo>
                                <a:pt x="113449" y="4229"/>
                                <a:pt x="120231" y="6820"/>
                                <a:pt x="126492" y="10338"/>
                              </a:cubicBezTo>
                              <a:cubicBezTo>
                                <a:pt x="132753" y="13869"/>
                                <a:pt x="138379" y="18326"/>
                                <a:pt x="143358" y="23711"/>
                              </a:cubicBezTo>
                              <a:cubicBezTo>
                                <a:pt x="148336" y="29108"/>
                                <a:pt x="152336" y="35560"/>
                                <a:pt x="155359" y="43053"/>
                              </a:cubicBezTo>
                              <a:lnTo>
                                <a:pt x="135344" y="51003"/>
                              </a:lnTo>
                              <a:cubicBezTo>
                                <a:pt x="132143" y="40945"/>
                                <a:pt x="126797" y="33236"/>
                                <a:pt x="119291" y="27839"/>
                              </a:cubicBezTo>
                              <a:cubicBezTo>
                                <a:pt x="111798" y="22428"/>
                                <a:pt x="102794" y="19736"/>
                                <a:pt x="92291" y="19736"/>
                              </a:cubicBezTo>
                              <a:cubicBezTo>
                                <a:pt x="86614" y="19736"/>
                                <a:pt x="81559" y="20638"/>
                                <a:pt x="77140" y="22416"/>
                              </a:cubicBezTo>
                              <a:cubicBezTo>
                                <a:pt x="72695" y="24206"/>
                                <a:pt x="68821" y="26645"/>
                                <a:pt x="65481" y="29744"/>
                              </a:cubicBezTo>
                              <a:cubicBezTo>
                                <a:pt x="62141" y="32855"/>
                                <a:pt x="59309" y="36475"/>
                                <a:pt x="56985" y="40590"/>
                              </a:cubicBezTo>
                              <a:cubicBezTo>
                                <a:pt x="54648" y="44692"/>
                                <a:pt x="52743" y="49085"/>
                                <a:pt x="51283" y="53746"/>
                              </a:cubicBezTo>
                              <a:cubicBezTo>
                                <a:pt x="49822" y="58407"/>
                                <a:pt x="48768" y="63233"/>
                                <a:pt x="48133" y="68199"/>
                              </a:cubicBezTo>
                              <a:cubicBezTo>
                                <a:pt x="47498" y="73190"/>
                                <a:pt x="47181" y="78016"/>
                                <a:pt x="47181" y="82677"/>
                              </a:cubicBezTo>
                              <a:cubicBezTo>
                                <a:pt x="47181" y="87706"/>
                                <a:pt x="47447" y="92773"/>
                                <a:pt x="47993" y="97904"/>
                              </a:cubicBezTo>
                              <a:cubicBezTo>
                                <a:pt x="48539" y="103022"/>
                                <a:pt x="49479" y="107938"/>
                                <a:pt x="50813" y="112637"/>
                              </a:cubicBezTo>
                              <a:cubicBezTo>
                                <a:pt x="52134" y="117335"/>
                                <a:pt x="53886" y="121730"/>
                                <a:pt x="56083" y="125794"/>
                              </a:cubicBezTo>
                              <a:cubicBezTo>
                                <a:pt x="58280" y="129870"/>
                                <a:pt x="61036" y="133401"/>
                                <a:pt x="64376" y="136423"/>
                              </a:cubicBezTo>
                              <a:cubicBezTo>
                                <a:pt x="67716" y="139433"/>
                                <a:pt x="71692" y="141821"/>
                                <a:pt x="76314" y="143561"/>
                              </a:cubicBezTo>
                              <a:cubicBezTo>
                                <a:pt x="80924" y="145288"/>
                                <a:pt x="86246" y="146165"/>
                                <a:pt x="92291" y="146165"/>
                              </a:cubicBezTo>
                              <a:cubicBezTo>
                                <a:pt x="97130" y="146165"/>
                                <a:pt x="101752" y="145428"/>
                                <a:pt x="106134" y="143967"/>
                              </a:cubicBezTo>
                              <a:cubicBezTo>
                                <a:pt x="110515" y="142507"/>
                                <a:pt x="114541" y="140450"/>
                                <a:pt x="118199" y="137795"/>
                              </a:cubicBezTo>
                              <a:cubicBezTo>
                                <a:pt x="121857" y="135141"/>
                                <a:pt x="125095" y="131991"/>
                                <a:pt x="127940" y="128334"/>
                              </a:cubicBezTo>
                              <a:cubicBezTo>
                                <a:pt x="130772" y="124689"/>
                                <a:pt x="133007" y="120612"/>
                                <a:pt x="134658" y="116142"/>
                              </a:cubicBezTo>
                              <a:lnTo>
                                <a:pt x="154813" y="123533"/>
                              </a:lnTo>
                              <a:cubicBezTo>
                                <a:pt x="151790" y="130759"/>
                                <a:pt x="147790" y="136995"/>
                                <a:pt x="142811" y="142240"/>
                              </a:cubicBezTo>
                              <a:cubicBezTo>
                                <a:pt x="137833" y="147510"/>
                                <a:pt x="132182" y="151841"/>
                                <a:pt x="125882" y="155283"/>
                              </a:cubicBezTo>
                              <a:cubicBezTo>
                                <a:pt x="119571" y="158700"/>
                                <a:pt x="112801" y="161240"/>
                                <a:pt x="105588" y="162890"/>
                              </a:cubicBezTo>
                              <a:cubicBezTo>
                                <a:pt x="98362" y="164529"/>
                                <a:pt x="91046" y="165354"/>
                                <a:pt x="83642" y="165354"/>
                              </a:cubicBezTo>
                              <a:cubicBezTo>
                                <a:pt x="71666" y="165354"/>
                                <a:pt x="60566" y="163322"/>
                                <a:pt x="50330" y="159259"/>
                              </a:cubicBezTo>
                              <a:cubicBezTo>
                                <a:pt x="40094" y="155181"/>
                                <a:pt x="31242" y="149479"/>
                                <a:pt x="23800" y="142113"/>
                              </a:cubicBezTo>
                              <a:cubicBezTo>
                                <a:pt x="16345" y="134760"/>
                                <a:pt x="10516" y="126023"/>
                                <a:pt x="6312" y="115925"/>
                              </a:cubicBezTo>
                              <a:cubicBezTo>
                                <a:pt x="2108" y="105817"/>
                                <a:pt x="0" y="94742"/>
                                <a:pt x="0" y="82677"/>
                              </a:cubicBezTo>
                              <a:cubicBezTo>
                                <a:pt x="0" y="70524"/>
                                <a:pt x="2083" y="59360"/>
                                <a:pt x="6248" y="49226"/>
                              </a:cubicBezTo>
                              <a:cubicBezTo>
                                <a:pt x="10401" y="39078"/>
                                <a:pt x="16193" y="30353"/>
                                <a:pt x="23584" y="23025"/>
                              </a:cubicBezTo>
                              <a:cubicBezTo>
                                <a:pt x="31001" y="15710"/>
                                <a:pt x="39815" y="10058"/>
                                <a:pt x="50051" y="6033"/>
                              </a:cubicBezTo>
                              <a:cubicBezTo>
                                <a:pt x="60287" y="2007"/>
                                <a:pt x="71488" y="0"/>
                                <a:pt x="83642" y="0"/>
                              </a:cubicBez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40160200" name="Shape 14"/>
                      <wps:cNvSpPr>
                        <a:spLocks/>
                      </wps:cNvSpPr>
                      <wps:spPr bwMode="auto">
                        <a:xfrm>
                          <a:off x="12155" y="2743"/>
                          <a:ext cx="883" cy="1654"/>
                        </a:xfrm>
                        <a:custGeom>
                          <a:avLst/>
                          <a:gdLst>
                            <a:gd name="T0" fmla="*/ 88303 w 88379"/>
                            <a:gd name="T1" fmla="*/ 0 h 165367"/>
                            <a:gd name="T2" fmla="*/ 88379 w 88379"/>
                            <a:gd name="T3" fmla="*/ 9 h 165367"/>
                            <a:gd name="T4" fmla="*/ 88379 w 88379"/>
                            <a:gd name="T5" fmla="*/ 18672 h 165367"/>
                            <a:gd name="T6" fmla="*/ 88303 w 88379"/>
                            <a:gd name="T7" fmla="*/ 18656 h 165367"/>
                            <a:gd name="T8" fmla="*/ 74181 w 88379"/>
                            <a:gd name="T9" fmla="*/ 21679 h 165367"/>
                            <a:gd name="T10" fmla="*/ 63424 w 88379"/>
                            <a:gd name="T11" fmla="*/ 29705 h 165367"/>
                            <a:gd name="T12" fmla="*/ 55740 w 88379"/>
                            <a:gd name="T13" fmla="*/ 41275 h 165367"/>
                            <a:gd name="T14" fmla="*/ 50737 w 88379"/>
                            <a:gd name="T15" fmla="*/ 54928 h 165367"/>
                            <a:gd name="T16" fmla="*/ 47993 w 88379"/>
                            <a:gd name="T17" fmla="*/ 69190 h 165367"/>
                            <a:gd name="T18" fmla="*/ 47180 w 88379"/>
                            <a:gd name="T19" fmla="*/ 82690 h 165367"/>
                            <a:gd name="T20" fmla="*/ 47993 w 88379"/>
                            <a:gd name="T21" fmla="*/ 96189 h 165367"/>
                            <a:gd name="T22" fmla="*/ 50737 w 88379"/>
                            <a:gd name="T23" fmla="*/ 110515 h 165367"/>
                            <a:gd name="T24" fmla="*/ 55740 w 88379"/>
                            <a:gd name="T25" fmla="*/ 124168 h 165367"/>
                            <a:gd name="T26" fmla="*/ 63424 w 88379"/>
                            <a:gd name="T27" fmla="*/ 135674 h 165367"/>
                            <a:gd name="T28" fmla="*/ 74181 w 88379"/>
                            <a:gd name="T29" fmla="*/ 143701 h 165367"/>
                            <a:gd name="T30" fmla="*/ 88303 w 88379"/>
                            <a:gd name="T31" fmla="*/ 146723 h 165367"/>
                            <a:gd name="T32" fmla="*/ 88379 w 88379"/>
                            <a:gd name="T33" fmla="*/ 146707 h 165367"/>
                            <a:gd name="T34" fmla="*/ 88379 w 88379"/>
                            <a:gd name="T35" fmla="*/ 165358 h 165367"/>
                            <a:gd name="T36" fmla="*/ 88303 w 88379"/>
                            <a:gd name="T37" fmla="*/ 165367 h 165367"/>
                            <a:gd name="T38" fmla="*/ 65405 w 88379"/>
                            <a:gd name="T39" fmla="*/ 162623 h 165367"/>
                            <a:gd name="T40" fmla="*/ 44488 w 88379"/>
                            <a:gd name="T41" fmla="*/ 154800 h 165367"/>
                            <a:gd name="T42" fmla="*/ 26467 w 88379"/>
                            <a:gd name="T43" fmla="*/ 142405 h 165367"/>
                            <a:gd name="T44" fmla="*/ 12408 w 88379"/>
                            <a:gd name="T45" fmla="*/ 125870 h 165367"/>
                            <a:gd name="T46" fmla="*/ 3289 w 88379"/>
                            <a:gd name="T47" fmla="*/ 105790 h 165367"/>
                            <a:gd name="T48" fmla="*/ 0 w 88379"/>
                            <a:gd name="T49" fmla="*/ 82690 h 165367"/>
                            <a:gd name="T50" fmla="*/ 3289 w 88379"/>
                            <a:gd name="T51" fmla="*/ 59589 h 165367"/>
                            <a:gd name="T52" fmla="*/ 12408 w 88379"/>
                            <a:gd name="T53" fmla="*/ 39497 h 165367"/>
                            <a:gd name="T54" fmla="*/ 26467 w 88379"/>
                            <a:gd name="T55" fmla="*/ 22974 h 165367"/>
                            <a:gd name="T56" fmla="*/ 44488 w 88379"/>
                            <a:gd name="T57" fmla="*/ 10566 h 165367"/>
                            <a:gd name="T58" fmla="*/ 65405 w 88379"/>
                            <a:gd name="T59" fmla="*/ 2756 h 165367"/>
                            <a:gd name="T60" fmla="*/ 88303 w 88379"/>
                            <a:gd name="T61" fmla="*/ 0 h 165367"/>
                            <a:gd name="T62" fmla="*/ 0 w 88379"/>
                            <a:gd name="T63" fmla="*/ 0 h 165367"/>
                            <a:gd name="T64" fmla="*/ 88379 w 88379"/>
                            <a:gd name="T65" fmla="*/ 165367 h 165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88379" h="165367">
                              <a:moveTo>
                                <a:pt x="88303" y="0"/>
                              </a:moveTo>
                              <a:lnTo>
                                <a:pt x="88379" y="9"/>
                              </a:lnTo>
                              <a:lnTo>
                                <a:pt x="88379" y="18672"/>
                              </a:lnTo>
                              <a:lnTo>
                                <a:pt x="88303" y="18656"/>
                              </a:lnTo>
                              <a:cubicBezTo>
                                <a:pt x="83007" y="18656"/>
                                <a:pt x="78296" y="19672"/>
                                <a:pt x="74181" y="21679"/>
                              </a:cubicBezTo>
                              <a:cubicBezTo>
                                <a:pt x="70079" y="23685"/>
                                <a:pt x="66472" y="26365"/>
                                <a:pt x="63424" y="29705"/>
                              </a:cubicBezTo>
                              <a:cubicBezTo>
                                <a:pt x="60350" y="33033"/>
                                <a:pt x="57798" y="36893"/>
                                <a:pt x="55740" y="41275"/>
                              </a:cubicBezTo>
                              <a:cubicBezTo>
                                <a:pt x="53683" y="45669"/>
                                <a:pt x="52007" y="50216"/>
                                <a:pt x="50737" y="54928"/>
                              </a:cubicBezTo>
                              <a:cubicBezTo>
                                <a:pt x="49454" y="59627"/>
                                <a:pt x="48539" y="64376"/>
                                <a:pt x="47993" y="69190"/>
                              </a:cubicBezTo>
                              <a:cubicBezTo>
                                <a:pt x="47447" y="73978"/>
                                <a:pt x="47180" y="78486"/>
                                <a:pt x="47180" y="82690"/>
                              </a:cubicBezTo>
                              <a:cubicBezTo>
                                <a:pt x="47180" y="86893"/>
                                <a:pt x="47447" y="91401"/>
                                <a:pt x="47993" y="96189"/>
                              </a:cubicBezTo>
                              <a:cubicBezTo>
                                <a:pt x="48539" y="100990"/>
                                <a:pt x="49454" y="105778"/>
                                <a:pt x="50737" y="110515"/>
                              </a:cubicBezTo>
                              <a:cubicBezTo>
                                <a:pt x="52007" y="115277"/>
                                <a:pt x="53683" y="119824"/>
                                <a:pt x="55740" y="124168"/>
                              </a:cubicBezTo>
                              <a:cubicBezTo>
                                <a:pt x="57798" y="128511"/>
                                <a:pt x="60350" y="132346"/>
                                <a:pt x="63424" y="135674"/>
                              </a:cubicBezTo>
                              <a:cubicBezTo>
                                <a:pt x="66472" y="139014"/>
                                <a:pt x="70079" y="141694"/>
                                <a:pt x="74181" y="143701"/>
                              </a:cubicBezTo>
                              <a:cubicBezTo>
                                <a:pt x="78296" y="145707"/>
                                <a:pt x="83007" y="146723"/>
                                <a:pt x="88303" y="146723"/>
                              </a:cubicBezTo>
                              <a:lnTo>
                                <a:pt x="88379" y="146707"/>
                              </a:lnTo>
                              <a:lnTo>
                                <a:pt x="88379" y="165358"/>
                              </a:lnTo>
                              <a:lnTo>
                                <a:pt x="88303" y="165367"/>
                              </a:lnTo>
                              <a:cubicBezTo>
                                <a:pt x="80442" y="165367"/>
                                <a:pt x="72809" y="164452"/>
                                <a:pt x="65405" y="162623"/>
                              </a:cubicBezTo>
                              <a:cubicBezTo>
                                <a:pt x="58001" y="160795"/>
                                <a:pt x="51029" y="158191"/>
                                <a:pt x="44488" y="154800"/>
                              </a:cubicBezTo>
                              <a:cubicBezTo>
                                <a:pt x="37960" y="151435"/>
                                <a:pt x="31953" y="147294"/>
                                <a:pt x="26467" y="142405"/>
                              </a:cubicBezTo>
                              <a:cubicBezTo>
                                <a:pt x="20981" y="137516"/>
                                <a:pt x="16294" y="132004"/>
                                <a:pt x="12408" y="125870"/>
                              </a:cubicBezTo>
                              <a:cubicBezTo>
                                <a:pt x="8522" y="119761"/>
                                <a:pt x="5486" y="113055"/>
                                <a:pt x="3289" y="105790"/>
                              </a:cubicBezTo>
                              <a:cubicBezTo>
                                <a:pt x="1105" y="98527"/>
                                <a:pt x="0" y="90830"/>
                                <a:pt x="0" y="82690"/>
                              </a:cubicBezTo>
                              <a:cubicBezTo>
                                <a:pt x="0" y="74549"/>
                                <a:pt x="1105" y="66853"/>
                                <a:pt x="3289" y="59589"/>
                              </a:cubicBezTo>
                              <a:cubicBezTo>
                                <a:pt x="5486" y="52311"/>
                                <a:pt x="8522" y="45618"/>
                                <a:pt x="12408" y="39497"/>
                              </a:cubicBezTo>
                              <a:cubicBezTo>
                                <a:pt x="16294" y="33375"/>
                                <a:pt x="20981" y="27863"/>
                                <a:pt x="26467" y="22974"/>
                              </a:cubicBezTo>
                              <a:cubicBezTo>
                                <a:pt x="31953" y="18085"/>
                                <a:pt x="37960" y="13944"/>
                                <a:pt x="44488" y="10566"/>
                              </a:cubicBezTo>
                              <a:cubicBezTo>
                                <a:pt x="51029" y="7188"/>
                                <a:pt x="58001" y="4584"/>
                                <a:pt x="65405" y="2756"/>
                              </a:cubicBezTo>
                              <a:cubicBezTo>
                                <a:pt x="72809" y="914"/>
                                <a:pt x="80442" y="0"/>
                                <a:pt x="88303" y="0"/>
                              </a:cubicBez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33909856" name="Shape 15"/>
                      <wps:cNvSpPr>
                        <a:spLocks/>
                      </wps:cNvSpPr>
                      <wps:spPr bwMode="auto">
                        <a:xfrm>
                          <a:off x="13038" y="2743"/>
                          <a:ext cx="884" cy="1654"/>
                        </a:xfrm>
                        <a:custGeom>
                          <a:avLst/>
                          <a:gdLst>
                            <a:gd name="T0" fmla="*/ 0 w 88367"/>
                            <a:gd name="T1" fmla="*/ 0 h 165348"/>
                            <a:gd name="T2" fmla="*/ 22898 w 88367"/>
                            <a:gd name="T3" fmla="*/ 2747 h 165348"/>
                            <a:gd name="T4" fmla="*/ 43866 w 88367"/>
                            <a:gd name="T5" fmla="*/ 10557 h 165348"/>
                            <a:gd name="T6" fmla="*/ 61900 w 88367"/>
                            <a:gd name="T7" fmla="*/ 22965 h 165348"/>
                            <a:gd name="T8" fmla="*/ 75959 w 88367"/>
                            <a:gd name="T9" fmla="*/ 39488 h 165348"/>
                            <a:gd name="T10" fmla="*/ 85077 w 88367"/>
                            <a:gd name="T11" fmla="*/ 59580 h 165348"/>
                            <a:gd name="T12" fmla="*/ 88367 w 88367"/>
                            <a:gd name="T13" fmla="*/ 82680 h 165348"/>
                            <a:gd name="T14" fmla="*/ 85077 w 88367"/>
                            <a:gd name="T15" fmla="*/ 105845 h 165348"/>
                            <a:gd name="T16" fmla="*/ 75959 w 88367"/>
                            <a:gd name="T17" fmla="*/ 125861 h 165348"/>
                            <a:gd name="T18" fmla="*/ 61900 w 88367"/>
                            <a:gd name="T19" fmla="*/ 142396 h 165348"/>
                            <a:gd name="T20" fmla="*/ 43866 w 88367"/>
                            <a:gd name="T21" fmla="*/ 154791 h 165348"/>
                            <a:gd name="T22" fmla="*/ 22898 w 88367"/>
                            <a:gd name="T23" fmla="*/ 162614 h 165348"/>
                            <a:gd name="T24" fmla="*/ 0 w 88367"/>
                            <a:gd name="T25" fmla="*/ 165348 h 165348"/>
                            <a:gd name="T26" fmla="*/ 0 w 88367"/>
                            <a:gd name="T27" fmla="*/ 146698 h 165348"/>
                            <a:gd name="T28" fmla="*/ 14465 w 88367"/>
                            <a:gd name="T29" fmla="*/ 143767 h 165348"/>
                            <a:gd name="T30" fmla="*/ 25362 w 88367"/>
                            <a:gd name="T31" fmla="*/ 135881 h 165348"/>
                            <a:gd name="T32" fmla="*/ 32969 w 88367"/>
                            <a:gd name="T33" fmla="*/ 124502 h 165348"/>
                            <a:gd name="T34" fmla="*/ 37846 w 88367"/>
                            <a:gd name="T35" fmla="*/ 110925 h 165348"/>
                            <a:gd name="T36" fmla="*/ 40449 w 88367"/>
                            <a:gd name="T37" fmla="*/ 96524 h 165348"/>
                            <a:gd name="T38" fmla="*/ 41199 w 88367"/>
                            <a:gd name="T39" fmla="*/ 82680 h 165348"/>
                            <a:gd name="T40" fmla="*/ 40449 w 88367"/>
                            <a:gd name="T41" fmla="*/ 68761 h 165348"/>
                            <a:gd name="T42" fmla="*/ 37910 w 88367"/>
                            <a:gd name="T43" fmla="*/ 54372 h 165348"/>
                            <a:gd name="T44" fmla="*/ 33045 w 88367"/>
                            <a:gd name="T45" fmla="*/ 40783 h 165348"/>
                            <a:gd name="T46" fmla="*/ 25425 w 88367"/>
                            <a:gd name="T47" fmla="*/ 29404 h 165348"/>
                            <a:gd name="T48" fmla="*/ 14605 w 88367"/>
                            <a:gd name="T49" fmla="*/ 21593 h 165348"/>
                            <a:gd name="T50" fmla="*/ 0 w 88367"/>
                            <a:gd name="T51" fmla="*/ 18662 h 165348"/>
                            <a:gd name="T52" fmla="*/ 0 w 88367"/>
                            <a:gd name="T53" fmla="*/ 0 h 165348"/>
                            <a:gd name="T54" fmla="*/ 0 w 88367"/>
                            <a:gd name="T55" fmla="*/ 0 h 165348"/>
                            <a:gd name="T56" fmla="*/ 88367 w 88367"/>
                            <a:gd name="T57" fmla="*/ 165348 h 1653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88367" h="165348">
                              <a:moveTo>
                                <a:pt x="0" y="0"/>
                              </a:moveTo>
                              <a:lnTo>
                                <a:pt x="22898" y="2747"/>
                              </a:lnTo>
                              <a:cubicBezTo>
                                <a:pt x="30340" y="4575"/>
                                <a:pt x="37338" y="7179"/>
                                <a:pt x="43866" y="10557"/>
                              </a:cubicBezTo>
                              <a:cubicBezTo>
                                <a:pt x="50406" y="13935"/>
                                <a:pt x="56413" y="18076"/>
                                <a:pt x="61900" y="22965"/>
                              </a:cubicBezTo>
                              <a:cubicBezTo>
                                <a:pt x="67386" y="27854"/>
                                <a:pt x="72060" y="33366"/>
                                <a:pt x="75959" y="39488"/>
                              </a:cubicBezTo>
                              <a:cubicBezTo>
                                <a:pt x="79845" y="45609"/>
                                <a:pt x="82880" y="52302"/>
                                <a:pt x="85077" y="59580"/>
                              </a:cubicBezTo>
                              <a:cubicBezTo>
                                <a:pt x="87275" y="66843"/>
                                <a:pt x="88367" y="74540"/>
                                <a:pt x="88367" y="82680"/>
                              </a:cubicBezTo>
                              <a:cubicBezTo>
                                <a:pt x="88367" y="90910"/>
                                <a:pt x="87275" y="98631"/>
                                <a:pt x="85077" y="105845"/>
                              </a:cubicBezTo>
                              <a:cubicBezTo>
                                <a:pt x="82880" y="113072"/>
                                <a:pt x="79845" y="119752"/>
                                <a:pt x="75959" y="125861"/>
                              </a:cubicBezTo>
                              <a:cubicBezTo>
                                <a:pt x="72060" y="131994"/>
                                <a:pt x="67386" y="137507"/>
                                <a:pt x="61900" y="142396"/>
                              </a:cubicBezTo>
                              <a:cubicBezTo>
                                <a:pt x="56413" y="147285"/>
                                <a:pt x="50406" y="151426"/>
                                <a:pt x="43866" y="154791"/>
                              </a:cubicBezTo>
                              <a:cubicBezTo>
                                <a:pt x="37338" y="158182"/>
                                <a:pt x="30340" y="160786"/>
                                <a:pt x="22898" y="162614"/>
                              </a:cubicBezTo>
                              <a:lnTo>
                                <a:pt x="0" y="165348"/>
                              </a:lnTo>
                              <a:lnTo>
                                <a:pt x="0" y="146698"/>
                              </a:lnTo>
                              <a:lnTo>
                                <a:pt x="14465" y="143767"/>
                              </a:lnTo>
                              <a:cubicBezTo>
                                <a:pt x="18656" y="141799"/>
                                <a:pt x="22301" y="139170"/>
                                <a:pt x="25362" y="135881"/>
                              </a:cubicBezTo>
                              <a:cubicBezTo>
                                <a:pt x="28423" y="132591"/>
                                <a:pt x="30963" y="128794"/>
                                <a:pt x="32969" y="124502"/>
                              </a:cubicBezTo>
                              <a:cubicBezTo>
                                <a:pt x="34976" y="120196"/>
                                <a:pt x="36614" y="115675"/>
                                <a:pt x="37846" y="110925"/>
                              </a:cubicBezTo>
                              <a:cubicBezTo>
                                <a:pt x="39078" y="106175"/>
                                <a:pt x="39942" y="101375"/>
                                <a:pt x="40449" y="96524"/>
                              </a:cubicBezTo>
                              <a:cubicBezTo>
                                <a:pt x="40945" y="91685"/>
                                <a:pt x="41199" y="87075"/>
                                <a:pt x="41199" y="82680"/>
                              </a:cubicBezTo>
                              <a:cubicBezTo>
                                <a:pt x="41199" y="78286"/>
                                <a:pt x="40945" y="73651"/>
                                <a:pt x="40449" y="68761"/>
                              </a:cubicBezTo>
                              <a:cubicBezTo>
                                <a:pt x="39942" y="63871"/>
                                <a:pt x="39091" y="59071"/>
                                <a:pt x="37910" y="54372"/>
                              </a:cubicBezTo>
                              <a:cubicBezTo>
                                <a:pt x="36716" y="49661"/>
                                <a:pt x="35103" y="45127"/>
                                <a:pt x="33045" y="40783"/>
                              </a:cubicBezTo>
                              <a:cubicBezTo>
                                <a:pt x="30988" y="36440"/>
                                <a:pt x="28448" y="32655"/>
                                <a:pt x="25425" y="29404"/>
                              </a:cubicBezTo>
                              <a:cubicBezTo>
                                <a:pt x="22415" y="26165"/>
                                <a:pt x="18796" y="23549"/>
                                <a:pt x="14605" y="21593"/>
                              </a:cubicBezTo>
                              <a:lnTo>
                                <a:pt x="0" y="18662"/>
                              </a:lnTo>
                              <a:lnTo>
                                <a:pt x="0" y="0"/>
                              </a:ln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73102478" name="Shape 16"/>
                      <wps:cNvSpPr>
                        <a:spLocks/>
                      </wps:cNvSpPr>
                      <wps:spPr bwMode="auto">
                        <a:xfrm>
                          <a:off x="14018" y="2199"/>
                          <a:ext cx="1233" cy="2166"/>
                        </a:xfrm>
                        <a:custGeom>
                          <a:avLst/>
                          <a:gdLst>
                            <a:gd name="T0" fmla="*/ 28803 w 123279"/>
                            <a:gd name="T1" fmla="*/ 0 h 216636"/>
                            <a:gd name="T2" fmla="*/ 75286 w 123279"/>
                            <a:gd name="T3" fmla="*/ 0 h 216636"/>
                            <a:gd name="T4" fmla="*/ 75286 w 123279"/>
                            <a:gd name="T5" fmla="*/ 58268 h 216636"/>
                            <a:gd name="T6" fmla="*/ 123279 w 123279"/>
                            <a:gd name="T7" fmla="*/ 58268 h 216636"/>
                            <a:gd name="T8" fmla="*/ 123279 w 123279"/>
                            <a:gd name="T9" fmla="*/ 76644 h 216636"/>
                            <a:gd name="T10" fmla="*/ 75286 w 123279"/>
                            <a:gd name="T11" fmla="*/ 76644 h 216636"/>
                            <a:gd name="T12" fmla="*/ 75286 w 123279"/>
                            <a:gd name="T13" fmla="*/ 216636 h 216636"/>
                            <a:gd name="T14" fmla="*/ 28803 w 123279"/>
                            <a:gd name="T15" fmla="*/ 216636 h 216636"/>
                            <a:gd name="T16" fmla="*/ 28803 w 123279"/>
                            <a:gd name="T17" fmla="*/ 76644 h 216636"/>
                            <a:gd name="T18" fmla="*/ 0 w 123279"/>
                            <a:gd name="T19" fmla="*/ 76644 h 216636"/>
                            <a:gd name="T20" fmla="*/ 0 w 123279"/>
                            <a:gd name="T21" fmla="*/ 58268 h 216636"/>
                            <a:gd name="T22" fmla="*/ 28803 w 123279"/>
                            <a:gd name="T23" fmla="*/ 58268 h 216636"/>
                            <a:gd name="T24" fmla="*/ 28803 w 123279"/>
                            <a:gd name="T25" fmla="*/ 0 h 216636"/>
                            <a:gd name="T26" fmla="*/ 0 w 123279"/>
                            <a:gd name="T27" fmla="*/ 0 h 216636"/>
                            <a:gd name="T28" fmla="*/ 123279 w 123279"/>
                            <a:gd name="T29" fmla="*/ 216636 h 2166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23279" h="216636">
                              <a:moveTo>
                                <a:pt x="28803" y="0"/>
                              </a:moveTo>
                              <a:lnTo>
                                <a:pt x="75286" y="0"/>
                              </a:lnTo>
                              <a:lnTo>
                                <a:pt x="75286" y="58268"/>
                              </a:lnTo>
                              <a:lnTo>
                                <a:pt x="123279" y="58268"/>
                              </a:lnTo>
                              <a:lnTo>
                                <a:pt x="123279" y="76644"/>
                              </a:lnTo>
                              <a:lnTo>
                                <a:pt x="75286" y="76644"/>
                              </a:lnTo>
                              <a:lnTo>
                                <a:pt x="75286" y="216636"/>
                              </a:lnTo>
                              <a:lnTo>
                                <a:pt x="28803" y="216636"/>
                              </a:lnTo>
                              <a:lnTo>
                                <a:pt x="28803" y="76644"/>
                              </a:lnTo>
                              <a:lnTo>
                                <a:pt x="0" y="76644"/>
                              </a:lnTo>
                              <a:lnTo>
                                <a:pt x="0" y="58268"/>
                              </a:lnTo>
                              <a:lnTo>
                                <a:pt x="28803" y="58268"/>
                              </a:lnTo>
                              <a:lnTo>
                                <a:pt x="28803" y="0"/>
                              </a:ln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40205935" name="Shape 17"/>
                      <wps:cNvSpPr>
                        <a:spLocks/>
                      </wps:cNvSpPr>
                      <wps:spPr bwMode="auto">
                        <a:xfrm>
                          <a:off x="15310" y="2199"/>
                          <a:ext cx="1232" cy="2166"/>
                        </a:xfrm>
                        <a:custGeom>
                          <a:avLst/>
                          <a:gdLst>
                            <a:gd name="T0" fmla="*/ 28791 w 123266"/>
                            <a:gd name="T1" fmla="*/ 0 h 216636"/>
                            <a:gd name="T2" fmla="*/ 75273 w 123266"/>
                            <a:gd name="T3" fmla="*/ 0 h 216636"/>
                            <a:gd name="T4" fmla="*/ 75273 w 123266"/>
                            <a:gd name="T5" fmla="*/ 58268 h 216636"/>
                            <a:gd name="T6" fmla="*/ 123266 w 123266"/>
                            <a:gd name="T7" fmla="*/ 58268 h 216636"/>
                            <a:gd name="T8" fmla="*/ 123266 w 123266"/>
                            <a:gd name="T9" fmla="*/ 76644 h 216636"/>
                            <a:gd name="T10" fmla="*/ 75273 w 123266"/>
                            <a:gd name="T11" fmla="*/ 76644 h 216636"/>
                            <a:gd name="T12" fmla="*/ 75273 w 123266"/>
                            <a:gd name="T13" fmla="*/ 216636 h 216636"/>
                            <a:gd name="T14" fmla="*/ 28791 w 123266"/>
                            <a:gd name="T15" fmla="*/ 216636 h 216636"/>
                            <a:gd name="T16" fmla="*/ 28791 w 123266"/>
                            <a:gd name="T17" fmla="*/ 76644 h 216636"/>
                            <a:gd name="T18" fmla="*/ 0 w 123266"/>
                            <a:gd name="T19" fmla="*/ 76644 h 216636"/>
                            <a:gd name="T20" fmla="*/ 0 w 123266"/>
                            <a:gd name="T21" fmla="*/ 58268 h 216636"/>
                            <a:gd name="T22" fmla="*/ 28791 w 123266"/>
                            <a:gd name="T23" fmla="*/ 58268 h 216636"/>
                            <a:gd name="T24" fmla="*/ 28791 w 123266"/>
                            <a:gd name="T25" fmla="*/ 0 h 216636"/>
                            <a:gd name="T26" fmla="*/ 0 w 123266"/>
                            <a:gd name="T27" fmla="*/ 0 h 216636"/>
                            <a:gd name="T28" fmla="*/ 123266 w 123266"/>
                            <a:gd name="T29" fmla="*/ 216636 h 2166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23266" h="216636">
                              <a:moveTo>
                                <a:pt x="28791" y="0"/>
                              </a:moveTo>
                              <a:lnTo>
                                <a:pt x="75273" y="0"/>
                              </a:lnTo>
                              <a:lnTo>
                                <a:pt x="75273" y="58268"/>
                              </a:lnTo>
                              <a:lnTo>
                                <a:pt x="123266" y="58268"/>
                              </a:lnTo>
                              <a:lnTo>
                                <a:pt x="123266" y="76644"/>
                              </a:lnTo>
                              <a:lnTo>
                                <a:pt x="75273" y="76644"/>
                              </a:lnTo>
                              <a:lnTo>
                                <a:pt x="75273" y="216636"/>
                              </a:lnTo>
                              <a:lnTo>
                                <a:pt x="28791" y="216636"/>
                              </a:lnTo>
                              <a:lnTo>
                                <a:pt x="28791" y="76644"/>
                              </a:lnTo>
                              <a:lnTo>
                                <a:pt x="0" y="76644"/>
                              </a:lnTo>
                              <a:lnTo>
                                <a:pt x="0" y="58268"/>
                              </a:lnTo>
                              <a:lnTo>
                                <a:pt x="28791" y="58268"/>
                              </a:lnTo>
                              <a:lnTo>
                                <a:pt x="28791" y="0"/>
                              </a:ln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51835657" name="Shape 647"/>
                      <wps:cNvSpPr>
                        <a:spLocks/>
                      </wps:cNvSpPr>
                      <wps:spPr bwMode="auto">
                        <a:xfrm>
                          <a:off x="16759" y="2783"/>
                          <a:ext cx="465" cy="1582"/>
                        </a:xfrm>
                        <a:custGeom>
                          <a:avLst/>
                          <a:gdLst>
                            <a:gd name="T0" fmla="*/ 0 w 46482"/>
                            <a:gd name="T1" fmla="*/ 0 h 158217"/>
                            <a:gd name="T2" fmla="*/ 46482 w 46482"/>
                            <a:gd name="T3" fmla="*/ 0 h 158217"/>
                            <a:gd name="T4" fmla="*/ 46482 w 46482"/>
                            <a:gd name="T5" fmla="*/ 158217 h 158217"/>
                            <a:gd name="T6" fmla="*/ 0 w 46482"/>
                            <a:gd name="T7" fmla="*/ 158217 h 158217"/>
                            <a:gd name="T8" fmla="*/ 0 w 46482"/>
                            <a:gd name="T9" fmla="*/ 0 h 158217"/>
                            <a:gd name="T10" fmla="*/ 0 w 46482"/>
                            <a:gd name="T11" fmla="*/ 0 h 158217"/>
                            <a:gd name="T12" fmla="*/ 46482 w 46482"/>
                            <a:gd name="T13" fmla="*/ 158217 h 158217"/>
                          </a:gdLst>
                          <a:ahLst/>
                          <a:cxnLst>
                            <a:cxn ang="0">
                              <a:pos x="T0" y="T1"/>
                            </a:cxn>
                            <a:cxn ang="0">
                              <a:pos x="T2" y="T3"/>
                            </a:cxn>
                            <a:cxn ang="0">
                              <a:pos x="T4" y="T5"/>
                            </a:cxn>
                            <a:cxn ang="0">
                              <a:pos x="T6" y="T7"/>
                            </a:cxn>
                            <a:cxn ang="0">
                              <a:pos x="T8" y="T9"/>
                            </a:cxn>
                          </a:cxnLst>
                          <a:rect l="T10" t="T11" r="T12" b="T13"/>
                          <a:pathLst>
                            <a:path w="46482" h="158217">
                              <a:moveTo>
                                <a:pt x="0" y="0"/>
                              </a:moveTo>
                              <a:lnTo>
                                <a:pt x="46482" y="0"/>
                              </a:lnTo>
                              <a:lnTo>
                                <a:pt x="46482" y="158217"/>
                              </a:lnTo>
                              <a:lnTo>
                                <a:pt x="0" y="158217"/>
                              </a:lnTo>
                              <a:lnTo>
                                <a:pt x="0" y="0"/>
                              </a:lnTo>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96443210" name="Shape 19"/>
                      <wps:cNvSpPr>
                        <a:spLocks/>
                      </wps:cNvSpPr>
                      <wps:spPr bwMode="auto">
                        <a:xfrm>
                          <a:off x="16738" y="2147"/>
                          <a:ext cx="506" cy="506"/>
                        </a:xfrm>
                        <a:custGeom>
                          <a:avLst/>
                          <a:gdLst>
                            <a:gd name="T0" fmla="*/ 25235 w 50597"/>
                            <a:gd name="T1" fmla="*/ 0 h 50597"/>
                            <a:gd name="T2" fmla="*/ 35103 w 50597"/>
                            <a:gd name="T3" fmla="*/ 1981 h 50597"/>
                            <a:gd name="T4" fmla="*/ 43193 w 50597"/>
                            <a:gd name="T5" fmla="*/ 7404 h 50597"/>
                            <a:gd name="T6" fmla="*/ 48603 w 50597"/>
                            <a:gd name="T7" fmla="*/ 15430 h 50597"/>
                            <a:gd name="T8" fmla="*/ 50597 w 50597"/>
                            <a:gd name="T9" fmla="*/ 25235 h 50597"/>
                            <a:gd name="T10" fmla="*/ 48603 w 50597"/>
                            <a:gd name="T11" fmla="*/ 35103 h 50597"/>
                            <a:gd name="T12" fmla="*/ 43193 w 50597"/>
                            <a:gd name="T13" fmla="*/ 43193 h 50597"/>
                            <a:gd name="T14" fmla="*/ 35103 w 50597"/>
                            <a:gd name="T15" fmla="*/ 48602 h 50597"/>
                            <a:gd name="T16" fmla="*/ 25235 w 50597"/>
                            <a:gd name="T17" fmla="*/ 50597 h 50597"/>
                            <a:gd name="T18" fmla="*/ 15431 w 50597"/>
                            <a:gd name="T19" fmla="*/ 48602 h 50597"/>
                            <a:gd name="T20" fmla="*/ 7404 w 50597"/>
                            <a:gd name="T21" fmla="*/ 43193 h 50597"/>
                            <a:gd name="T22" fmla="*/ 1994 w 50597"/>
                            <a:gd name="T23" fmla="*/ 35103 h 50597"/>
                            <a:gd name="T24" fmla="*/ 0 w 50597"/>
                            <a:gd name="T25" fmla="*/ 25235 h 50597"/>
                            <a:gd name="T26" fmla="*/ 1994 w 50597"/>
                            <a:gd name="T27" fmla="*/ 15430 h 50597"/>
                            <a:gd name="T28" fmla="*/ 7404 w 50597"/>
                            <a:gd name="T29" fmla="*/ 7404 h 50597"/>
                            <a:gd name="T30" fmla="*/ 15431 w 50597"/>
                            <a:gd name="T31" fmla="*/ 1981 h 50597"/>
                            <a:gd name="T32" fmla="*/ 25235 w 50597"/>
                            <a:gd name="T33" fmla="*/ 0 h 50597"/>
                            <a:gd name="T34" fmla="*/ 0 w 50597"/>
                            <a:gd name="T35" fmla="*/ 0 h 50597"/>
                            <a:gd name="T36" fmla="*/ 50597 w 50597"/>
                            <a:gd name="T37" fmla="*/ 50597 h 505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50597" h="50597">
                              <a:moveTo>
                                <a:pt x="25235" y="0"/>
                              </a:moveTo>
                              <a:cubicBezTo>
                                <a:pt x="28702" y="0"/>
                                <a:pt x="32004" y="660"/>
                                <a:pt x="35103" y="1981"/>
                              </a:cubicBezTo>
                              <a:cubicBezTo>
                                <a:pt x="38202" y="3315"/>
                                <a:pt x="40907" y="5118"/>
                                <a:pt x="43193" y="7404"/>
                              </a:cubicBezTo>
                              <a:cubicBezTo>
                                <a:pt x="45479" y="9690"/>
                                <a:pt x="47282" y="12370"/>
                                <a:pt x="48603" y="15430"/>
                              </a:cubicBezTo>
                              <a:cubicBezTo>
                                <a:pt x="49936" y="18478"/>
                                <a:pt x="50597" y="21755"/>
                                <a:pt x="50597" y="25235"/>
                              </a:cubicBezTo>
                              <a:cubicBezTo>
                                <a:pt x="50597" y="28702"/>
                                <a:pt x="49936" y="32003"/>
                                <a:pt x="48603" y="35103"/>
                              </a:cubicBezTo>
                              <a:cubicBezTo>
                                <a:pt x="47282" y="38214"/>
                                <a:pt x="45479" y="40907"/>
                                <a:pt x="43193" y="43193"/>
                              </a:cubicBezTo>
                              <a:cubicBezTo>
                                <a:pt x="40907" y="45479"/>
                                <a:pt x="38202" y="47282"/>
                                <a:pt x="35103" y="48602"/>
                              </a:cubicBezTo>
                              <a:cubicBezTo>
                                <a:pt x="32004" y="49936"/>
                                <a:pt x="28702" y="50597"/>
                                <a:pt x="25235" y="50597"/>
                              </a:cubicBezTo>
                              <a:cubicBezTo>
                                <a:pt x="21755" y="50597"/>
                                <a:pt x="18491" y="49936"/>
                                <a:pt x="15431" y="48602"/>
                              </a:cubicBezTo>
                              <a:cubicBezTo>
                                <a:pt x="12357" y="47282"/>
                                <a:pt x="9690" y="45479"/>
                                <a:pt x="7404" y="43193"/>
                              </a:cubicBezTo>
                              <a:cubicBezTo>
                                <a:pt x="5118" y="40907"/>
                                <a:pt x="3315" y="38214"/>
                                <a:pt x="1994" y="35103"/>
                              </a:cubicBezTo>
                              <a:cubicBezTo>
                                <a:pt x="660" y="32003"/>
                                <a:pt x="0" y="28702"/>
                                <a:pt x="0" y="25235"/>
                              </a:cubicBezTo>
                              <a:cubicBezTo>
                                <a:pt x="0" y="21755"/>
                                <a:pt x="660" y="18478"/>
                                <a:pt x="1994" y="15430"/>
                              </a:cubicBezTo>
                              <a:cubicBezTo>
                                <a:pt x="3315" y="12370"/>
                                <a:pt x="5118" y="9690"/>
                                <a:pt x="7404" y="7404"/>
                              </a:cubicBezTo>
                              <a:cubicBezTo>
                                <a:pt x="9690" y="5118"/>
                                <a:pt x="12357" y="3315"/>
                                <a:pt x="15431" y="1981"/>
                              </a:cubicBezTo>
                              <a:cubicBezTo>
                                <a:pt x="18491" y="660"/>
                                <a:pt x="21755" y="0"/>
                                <a:pt x="25235" y="0"/>
                              </a:cubicBez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39909558" name="Shape 20"/>
                      <wps:cNvSpPr>
                        <a:spLocks/>
                      </wps:cNvSpPr>
                      <wps:spPr bwMode="auto">
                        <a:xfrm>
                          <a:off x="17512" y="2743"/>
                          <a:ext cx="1463" cy="1654"/>
                        </a:xfrm>
                        <a:custGeom>
                          <a:avLst/>
                          <a:gdLst>
                            <a:gd name="T0" fmla="*/ 73622 w 146304"/>
                            <a:gd name="T1" fmla="*/ 0 h 165367"/>
                            <a:gd name="T2" fmla="*/ 92685 w 146304"/>
                            <a:gd name="T3" fmla="*/ 1854 h 165367"/>
                            <a:gd name="T4" fmla="*/ 112166 w 146304"/>
                            <a:gd name="T5" fmla="*/ 7341 h 165367"/>
                            <a:gd name="T6" fmla="*/ 129845 w 146304"/>
                            <a:gd name="T7" fmla="*/ 16193 h 165367"/>
                            <a:gd name="T8" fmla="*/ 143561 w 146304"/>
                            <a:gd name="T9" fmla="*/ 28118 h 165367"/>
                            <a:gd name="T10" fmla="*/ 116548 w 146304"/>
                            <a:gd name="T11" fmla="*/ 50330 h 165367"/>
                            <a:gd name="T12" fmla="*/ 108661 w 146304"/>
                            <a:gd name="T13" fmla="*/ 36208 h 165367"/>
                            <a:gd name="T14" fmla="*/ 98108 w 146304"/>
                            <a:gd name="T15" fmla="*/ 26543 h 165367"/>
                            <a:gd name="T16" fmla="*/ 86449 w 146304"/>
                            <a:gd name="T17" fmla="*/ 20993 h 165367"/>
                            <a:gd name="T18" fmla="*/ 75413 w 146304"/>
                            <a:gd name="T19" fmla="*/ 19203 h 165367"/>
                            <a:gd name="T20" fmla="*/ 64313 w 146304"/>
                            <a:gd name="T21" fmla="*/ 19609 h 165367"/>
                            <a:gd name="T22" fmla="*/ 52718 w 146304"/>
                            <a:gd name="T23" fmla="*/ 21946 h 165367"/>
                            <a:gd name="T24" fmla="*/ 43536 w 146304"/>
                            <a:gd name="T25" fmla="*/ 27775 h 165367"/>
                            <a:gd name="T26" fmla="*/ 39764 w 146304"/>
                            <a:gd name="T27" fmla="*/ 38532 h 165367"/>
                            <a:gd name="T28" fmla="*/ 42024 w 146304"/>
                            <a:gd name="T29" fmla="*/ 46965 h 165367"/>
                            <a:gd name="T30" fmla="*/ 47981 w 146304"/>
                            <a:gd name="T31" fmla="*/ 52997 h 165367"/>
                            <a:gd name="T32" fmla="*/ 56426 w 146304"/>
                            <a:gd name="T33" fmla="*/ 57252 h 165367"/>
                            <a:gd name="T34" fmla="*/ 66091 w 146304"/>
                            <a:gd name="T35" fmla="*/ 60261 h 165367"/>
                            <a:gd name="T36" fmla="*/ 75679 w 146304"/>
                            <a:gd name="T37" fmla="*/ 62522 h 165367"/>
                            <a:gd name="T38" fmla="*/ 84049 w 146304"/>
                            <a:gd name="T39" fmla="*/ 64592 h 165367"/>
                            <a:gd name="T40" fmla="*/ 97422 w 146304"/>
                            <a:gd name="T41" fmla="*/ 68211 h 165367"/>
                            <a:gd name="T42" fmla="*/ 111328 w 146304"/>
                            <a:gd name="T43" fmla="*/ 72479 h 165367"/>
                            <a:gd name="T44" fmla="*/ 124562 w 146304"/>
                            <a:gd name="T45" fmla="*/ 78092 h 165367"/>
                            <a:gd name="T46" fmla="*/ 135738 w 146304"/>
                            <a:gd name="T47" fmla="*/ 85979 h 165367"/>
                            <a:gd name="T48" fmla="*/ 143421 w 146304"/>
                            <a:gd name="T49" fmla="*/ 96889 h 165367"/>
                            <a:gd name="T50" fmla="*/ 146304 w 146304"/>
                            <a:gd name="T51" fmla="*/ 111620 h 165367"/>
                            <a:gd name="T52" fmla="*/ 143281 w 146304"/>
                            <a:gd name="T53" fmla="*/ 130124 h 165367"/>
                            <a:gd name="T54" fmla="*/ 135052 w 146304"/>
                            <a:gd name="T55" fmla="*/ 144183 h 165367"/>
                            <a:gd name="T56" fmla="*/ 122720 w 146304"/>
                            <a:gd name="T57" fmla="*/ 154191 h 165367"/>
                            <a:gd name="T58" fmla="*/ 107429 w 146304"/>
                            <a:gd name="T59" fmla="*/ 160706 h 165367"/>
                            <a:gd name="T60" fmla="*/ 90361 w 146304"/>
                            <a:gd name="T61" fmla="*/ 164274 h 165367"/>
                            <a:gd name="T62" fmla="*/ 72669 w 146304"/>
                            <a:gd name="T63" fmla="*/ 165367 h 165367"/>
                            <a:gd name="T64" fmla="*/ 51829 w 146304"/>
                            <a:gd name="T65" fmla="*/ 163855 h 165367"/>
                            <a:gd name="T66" fmla="*/ 34557 w 146304"/>
                            <a:gd name="T67" fmla="*/ 158979 h 165367"/>
                            <a:gd name="T68" fmla="*/ 18174 w 146304"/>
                            <a:gd name="T69" fmla="*/ 150279 h 165367"/>
                            <a:gd name="T70" fmla="*/ 0 w 146304"/>
                            <a:gd name="T71" fmla="*/ 137249 h 165367"/>
                            <a:gd name="T72" fmla="*/ 27013 w 146304"/>
                            <a:gd name="T73" fmla="*/ 115177 h 165367"/>
                            <a:gd name="T74" fmla="*/ 36817 w 146304"/>
                            <a:gd name="T75" fmla="*/ 127864 h 165367"/>
                            <a:gd name="T76" fmla="*/ 49492 w 146304"/>
                            <a:gd name="T77" fmla="*/ 137668 h 165367"/>
                            <a:gd name="T78" fmla="*/ 62256 w 146304"/>
                            <a:gd name="T79" fmla="*/ 143980 h 165367"/>
                            <a:gd name="T80" fmla="*/ 72263 w 146304"/>
                            <a:gd name="T81" fmla="*/ 146164 h 165367"/>
                            <a:gd name="T82" fmla="*/ 79388 w 146304"/>
                            <a:gd name="T83" fmla="*/ 145961 h 165367"/>
                            <a:gd name="T84" fmla="*/ 87478 w 146304"/>
                            <a:gd name="T85" fmla="*/ 145149 h 165367"/>
                            <a:gd name="T86" fmla="*/ 95568 w 146304"/>
                            <a:gd name="T87" fmla="*/ 143294 h 165367"/>
                            <a:gd name="T88" fmla="*/ 102629 w 146304"/>
                            <a:gd name="T89" fmla="*/ 139929 h 165367"/>
                            <a:gd name="T90" fmla="*/ 107569 w 146304"/>
                            <a:gd name="T91" fmla="*/ 134582 h 165367"/>
                            <a:gd name="T92" fmla="*/ 109411 w 146304"/>
                            <a:gd name="T93" fmla="*/ 126835 h 165367"/>
                            <a:gd name="T94" fmla="*/ 107023 w 146304"/>
                            <a:gd name="T95" fmla="*/ 118682 h 165367"/>
                            <a:gd name="T96" fmla="*/ 100787 w 146304"/>
                            <a:gd name="T97" fmla="*/ 112573 h 165367"/>
                            <a:gd name="T98" fmla="*/ 92012 w 146304"/>
                            <a:gd name="T99" fmla="*/ 108191 h 165367"/>
                            <a:gd name="T100" fmla="*/ 82067 w 146304"/>
                            <a:gd name="T101" fmla="*/ 105042 h 165367"/>
                            <a:gd name="T102" fmla="*/ 72390 w 146304"/>
                            <a:gd name="T103" fmla="*/ 102642 h 165367"/>
                            <a:gd name="T104" fmla="*/ 64313 w 146304"/>
                            <a:gd name="T105" fmla="*/ 100647 h 165367"/>
                            <a:gd name="T106" fmla="*/ 51003 w 146304"/>
                            <a:gd name="T107" fmla="*/ 97015 h 165367"/>
                            <a:gd name="T108" fmla="*/ 37160 w 146304"/>
                            <a:gd name="T109" fmla="*/ 92761 h 165367"/>
                            <a:gd name="T110" fmla="*/ 24067 w 146304"/>
                            <a:gd name="T111" fmla="*/ 87084 h 165367"/>
                            <a:gd name="T112" fmla="*/ 13094 w 146304"/>
                            <a:gd name="T113" fmla="*/ 79184 h 165367"/>
                            <a:gd name="T114" fmla="*/ 5550 w 146304"/>
                            <a:gd name="T115" fmla="*/ 68364 h 165367"/>
                            <a:gd name="T116" fmla="*/ 2743 w 146304"/>
                            <a:gd name="T117" fmla="*/ 53759 h 165367"/>
                            <a:gd name="T118" fmla="*/ 8852 w 146304"/>
                            <a:gd name="T119" fmla="*/ 28054 h 165367"/>
                            <a:gd name="T120" fmla="*/ 24955 w 146304"/>
                            <a:gd name="T121" fmla="*/ 11455 h 165367"/>
                            <a:gd name="T122" fmla="*/ 47714 w 146304"/>
                            <a:gd name="T123" fmla="*/ 2616 h 165367"/>
                            <a:gd name="T124" fmla="*/ 73622 w 146304"/>
                            <a:gd name="T125" fmla="*/ 0 h 165367"/>
                            <a:gd name="T126" fmla="*/ 0 w 146304"/>
                            <a:gd name="T127" fmla="*/ 0 h 165367"/>
                            <a:gd name="T128" fmla="*/ 146304 w 146304"/>
                            <a:gd name="T129" fmla="*/ 165367 h 165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T126" t="T127" r="T128" b="T129"/>
                          <a:pathLst>
                            <a:path w="146304" h="165367">
                              <a:moveTo>
                                <a:pt x="73622" y="0"/>
                              </a:moveTo>
                              <a:cubicBezTo>
                                <a:pt x="79654" y="0"/>
                                <a:pt x="86017" y="635"/>
                                <a:pt x="92685" y="1854"/>
                              </a:cubicBezTo>
                              <a:cubicBezTo>
                                <a:pt x="99352" y="3099"/>
                                <a:pt x="105855" y="4915"/>
                                <a:pt x="112166" y="7341"/>
                              </a:cubicBezTo>
                              <a:cubicBezTo>
                                <a:pt x="118466" y="9766"/>
                                <a:pt x="124371" y="12712"/>
                                <a:pt x="129845" y="16193"/>
                              </a:cubicBezTo>
                              <a:cubicBezTo>
                                <a:pt x="135331" y="19659"/>
                                <a:pt x="139903" y="23635"/>
                                <a:pt x="143561" y="28118"/>
                              </a:cubicBezTo>
                              <a:lnTo>
                                <a:pt x="116548" y="50330"/>
                              </a:lnTo>
                              <a:cubicBezTo>
                                <a:pt x="114541" y="44844"/>
                                <a:pt x="111900" y="40132"/>
                                <a:pt x="108661" y="36208"/>
                              </a:cubicBezTo>
                              <a:cubicBezTo>
                                <a:pt x="105410" y="32271"/>
                                <a:pt x="101892" y="29058"/>
                                <a:pt x="98108" y="26543"/>
                              </a:cubicBezTo>
                              <a:cubicBezTo>
                                <a:pt x="94310" y="24029"/>
                                <a:pt x="90424" y="22174"/>
                                <a:pt x="86449" y="20993"/>
                              </a:cubicBezTo>
                              <a:cubicBezTo>
                                <a:pt x="82474" y="19800"/>
                                <a:pt x="78791" y="19203"/>
                                <a:pt x="75413" y="19203"/>
                              </a:cubicBezTo>
                              <a:cubicBezTo>
                                <a:pt x="72123" y="19203"/>
                                <a:pt x="68428" y="19342"/>
                                <a:pt x="64313" y="19609"/>
                              </a:cubicBezTo>
                              <a:cubicBezTo>
                                <a:pt x="60198" y="19888"/>
                                <a:pt x="56337" y="20663"/>
                                <a:pt x="52718" y="21946"/>
                              </a:cubicBezTo>
                              <a:cubicBezTo>
                                <a:pt x="49111" y="23228"/>
                                <a:pt x="46038" y="25171"/>
                                <a:pt x="43536" y="27775"/>
                              </a:cubicBezTo>
                              <a:cubicBezTo>
                                <a:pt x="41021" y="30379"/>
                                <a:pt x="39764" y="33960"/>
                                <a:pt x="39764" y="38532"/>
                              </a:cubicBezTo>
                              <a:cubicBezTo>
                                <a:pt x="39764" y="41821"/>
                                <a:pt x="40526" y="44628"/>
                                <a:pt x="42024" y="46965"/>
                              </a:cubicBezTo>
                              <a:cubicBezTo>
                                <a:pt x="43536" y="49288"/>
                                <a:pt x="45517" y="51308"/>
                                <a:pt x="47981" y="52997"/>
                              </a:cubicBezTo>
                              <a:cubicBezTo>
                                <a:pt x="50457" y="54687"/>
                                <a:pt x="53277" y="56109"/>
                                <a:pt x="56426" y="57252"/>
                              </a:cubicBezTo>
                              <a:cubicBezTo>
                                <a:pt x="59576" y="58395"/>
                                <a:pt x="62802" y="59398"/>
                                <a:pt x="66091" y="60261"/>
                              </a:cubicBezTo>
                              <a:cubicBezTo>
                                <a:pt x="69380" y="61138"/>
                                <a:pt x="72581" y="61887"/>
                                <a:pt x="75679" y="62522"/>
                              </a:cubicBezTo>
                              <a:cubicBezTo>
                                <a:pt x="78791" y="63170"/>
                                <a:pt x="81585" y="63856"/>
                                <a:pt x="84049" y="64592"/>
                              </a:cubicBezTo>
                              <a:cubicBezTo>
                                <a:pt x="88265" y="65774"/>
                                <a:pt x="92710" y="66993"/>
                                <a:pt x="97422" y="68211"/>
                              </a:cubicBezTo>
                              <a:cubicBezTo>
                                <a:pt x="102121" y="69456"/>
                                <a:pt x="106756" y="70866"/>
                                <a:pt x="111328" y="72479"/>
                              </a:cubicBezTo>
                              <a:cubicBezTo>
                                <a:pt x="115900" y="74067"/>
                                <a:pt x="120320" y="75946"/>
                                <a:pt x="124562" y="78092"/>
                              </a:cubicBezTo>
                              <a:cubicBezTo>
                                <a:pt x="128816" y="80239"/>
                                <a:pt x="132537" y="82880"/>
                                <a:pt x="135738" y="85979"/>
                              </a:cubicBezTo>
                              <a:cubicBezTo>
                                <a:pt x="138938" y="89091"/>
                                <a:pt x="141503" y="92723"/>
                                <a:pt x="143421" y="96889"/>
                              </a:cubicBezTo>
                              <a:cubicBezTo>
                                <a:pt x="145339" y="101041"/>
                                <a:pt x="146304" y="105956"/>
                                <a:pt x="146304" y="111620"/>
                              </a:cubicBezTo>
                              <a:cubicBezTo>
                                <a:pt x="146304" y="118567"/>
                                <a:pt x="145288" y="124726"/>
                                <a:pt x="143281" y="130124"/>
                              </a:cubicBezTo>
                              <a:cubicBezTo>
                                <a:pt x="141275" y="135522"/>
                                <a:pt x="138532" y="140208"/>
                                <a:pt x="135052" y="144183"/>
                              </a:cubicBezTo>
                              <a:cubicBezTo>
                                <a:pt x="131572" y="148158"/>
                                <a:pt x="127470" y="151485"/>
                                <a:pt x="122720" y="154191"/>
                              </a:cubicBezTo>
                              <a:cubicBezTo>
                                <a:pt x="117958" y="156896"/>
                                <a:pt x="112865" y="159055"/>
                                <a:pt x="107429" y="160706"/>
                              </a:cubicBezTo>
                              <a:cubicBezTo>
                                <a:pt x="101981" y="162344"/>
                                <a:pt x="96291" y="163538"/>
                                <a:pt x="90361" y="164274"/>
                              </a:cubicBezTo>
                              <a:cubicBezTo>
                                <a:pt x="84417" y="164998"/>
                                <a:pt x="78524" y="165367"/>
                                <a:pt x="72669" y="165367"/>
                              </a:cubicBezTo>
                              <a:cubicBezTo>
                                <a:pt x="64808" y="165367"/>
                                <a:pt x="57861" y="164859"/>
                                <a:pt x="51829" y="163855"/>
                              </a:cubicBezTo>
                              <a:cubicBezTo>
                                <a:pt x="45796" y="162852"/>
                                <a:pt x="40043" y="161227"/>
                                <a:pt x="34557" y="158979"/>
                              </a:cubicBezTo>
                              <a:cubicBezTo>
                                <a:pt x="29070" y="156756"/>
                                <a:pt x="23597" y="153848"/>
                                <a:pt x="18174" y="150279"/>
                              </a:cubicBezTo>
                              <a:cubicBezTo>
                                <a:pt x="12725" y="146723"/>
                                <a:pt x="6668" y="142380"/>
                                <a:pt x="0" y="137249"/>
                              </a:cubicBezTo>
                              <a:lnTo>
                                <a:pt x="27013" y="115177"/>
                              </a:lnTo>
                              <a:cubicBezTo>
                                <a:pt x="29489" y="119850"/>
                                <a:pt x="32753" y="124066"/>
                                <a:pt x="36817" y="127864"/>
                              </a:cubicBezTo>
                              <a:cubicBezTo>
                                <a:pt x="40881" y="131661"/>
                                <a:pt x="45110" y="134925"/>
                                <a:pt x="49492" y="137668"/>
                              </a:cubicBezTo>
                              <a:cubicBezTo>
                                <a:pt x="53886" y="140412"/>
                                <a:pt x="58141" y="142519"/>
                                <a:pt x="62256" y="143980"/>
                              </a:cubicBezTo>
                              <a:cubicBezTo>
                                <a:pt x="66370" y="145428"/>
                                <a:pt x="69698" y="146164"/>
                                <a:pt x="72263" y="146164"/>
                              </a:cubicBezTo>
                              <a:cubicBezTo>
                                <a:pt x="74371" y="146164"/>
                                <a:pt x="76733" y="146088"/>
                                <a:pt x="79388" y="145961"/>
                              </a:cubicBezTo>
                              <a:cubicBezTo>
                                <a:pt x="82042" y="145821"/>
                                <a:pt x="84734" y="145555"/>
                                <a:pt x="87478" y="145149"/>
                              </a:cubicBezTo>
                              <a:cubicBezTo>
                                <a:pt x="90221" y="144729"/>
                                <a:pt x="92913" y="144107"/>
                                <a:pt x="95568" y="143294"/>
                              </a:cubicBezTo>
                              <a:cubicBezTo>
                                <a:pt x="98222" y="142469"/>
                                <a:pt x="100571" y="141351"/>
                                <a:pt x="102629" y="139929"/>
                              </a:cubicBezTo>
                              <a:cubicBezTo>
                                <a:pt x="104686" y="138519"/>
                                <a:pt x="106337" y="136728"/>
                                <a:pt x="107569" y="134582"/>
                              </a:cubicBezTo>
                              <a:cubicBezTo>
                                <a:pt x="108801" y="132435"/>
                                <a:pt x="109411" y="129857"/>
                                <a:pt x="109411" y="126835"/>
                              </a:cubicBezTo>
                              <a:cubicBezTo>
                                <a:pt x="109411" y="123723"/>
                                <a:pt x="108623" y="121018"/>
                                <a:pt x="107023" y="118682"/>
                              </a:cubicBezTo>
                              <a:cubicBezTo>
                                <a:pt x="105410" y="116345"/>
                                <a:pt x="103327" y="114312"/>
                                <a:pt x="100787" y="112573"/>
                              </a:cubicBezTo>
                              <a:cubicBezTo>
                                <a:pt x="98222" y="110846"/>
                                <a:pt x="95301" y="109372"/>
                                <a:pt x="92012" y="108191"/>
                              </a:cubicBezTo>
                              <a:cubicBezTo>
                                <a:pt x="88710" y="106997"/>
                                <a:pt x="85408" y="105956"/>
                                <a:pt x="82067" y="105042"/>
                              </a:cubicBezTo>
                              <a:cubicBezTo>
                                <a:pt x="78727" y="104127"/>
                                <a:pt x="75502" y="103315"/>
                                <a:pt x="72390" y="102642"/>
                              </a:cubicBezTo>
                              <a:cubicBezTo>
                                <a:pt x="69291" y="101956"/>
                                <a:pt x="66586" y="101295"/>
                                <a:pt x="64313" y="100647"/>
                              </a:cubicBezTo>
                              <a:cubicBezTo>
                                <a:pt x="60097" y="99454"/>
                                <a:pt x="55664" y="98260"/>
                                <a:pt x="51003" y="97015"/>
                              </a:cubicBezTo>
                              <a:cubicBezTo>
                                <a:pt x="46342" y="95783"/>
                                <a:pt x="41732" y="94361"/>
                                <a:pt x="37160" y="92761"/>
                              </a:cubicBezTo>
                              <a:cubicBezTo>
                                <a:pt x="32588" y="91160"/>
                                <a:pt x="28232" y="89268"/>
                                <a:pt x="24067" y="87084"/>
                              </a:cubicBezTo>
                              <a:cubicBezTo>
                                <a:pt x="19901" y="84887"/>
                                <a:pt x="16256" y="82245"/>
                                <a:pt x="13094" y="79184"/>
                              </a:cubicBezTo>
                              <a:cubicBezTo>
                                <a:pt x="9944" y="76124"/>
                                <a:pt x="7430" y="72517"/>
                                <a:pt x="5550" y="68364"/>
                              </a:cubicBezTo>
                              <a:cubicBezTo>
                                <a:pt x="3683" y="64198"/>
                                <a:pt x="2743" y="59322"/>
                                <a:pt x="2743" y="53759"/>
                              </a:cubicBezTo>
                              <a:cubicBezTo>
                                <a:pt x="2743" y="43523"/>
                                <a:pt x="4775" y="34937"/>
                                <a:pt x="8852" y="28054"/>
                              </a:cubicBezTo>
                              <a:cubicBezTo>
                                <a:pt x="12916" y="21145"/>
                                <a:pt x="18288" y="15608"/>
                                <a:pt x="24955" y="11455"/>
                              </a:cubicBezTo>
                              <a:cubicBezTo>
                                <a:pt x="31623" y="7303"/>
                                <a:pt x="39218" y="4343"/>
                                <a:pt x="47714" y="2616"/>
                              </a:cubicBezTo>
                              <a:cubicBezTo>
                                <a:pt x="56223" y="877"/>
                                <a:pt x="64859" y="0"/>
                                <a:pt x="73622" y="0"/>
                              </a:cubicBez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75990011" name="Shape 21"/>
                      <wps:cNvSpPr>
                        <a:spLocks/>
                      </wps:cNvSpPr>
                      <wps:spPr bwMode="auto">
                        <a:xfrm>
                          <a:off x="19267" y="2199"/>
                          <a:ext cx="1619" cy="2504"/>
                        </a:xfrm>
                        <a:custGeom>
                          <a:avLst/>
                          <a:gdLst>
                            <a:gd name="T0" fmla="*/ 0 w 161938"/>
                            <a:gd name="T1" fmla="*/ 0 h 250368"/>
                            <a:gd name="T2" fmla="*/ 46355 w 161938"/>
                            <a:gd name="T3" fmla="*/ 0 h 250368"/>
                            <a:gd name="T4" fmla="*/ 46355 w 161938"/>
                            <a:gd name="T5" fmla="*/ 81585 h 250368"/>
                            <a:gd name="T6" fmla="*/ 68225 w 161938"/>
                            <a:gd name="T7" fmla="*/ 61494 h 250368"/>
                            <a:gd name="T8" fmla="*/ 96939 w 161938"/>
                            <a:gd name="T9" fmla="*/ 54432 h 250368"/>
                            <a:gd name="T10" fmla="*/ 125590 w 161938"/>
                            <a:gd name="T11" fmla="*/ 59779 h 250368"/>
                            <a:gd name="T12" fmla="*/ 145898 w 161938"/>
                            <a:gd name="T13" fmla="*/ 74650 h 250368"/>
                            <a:gd name="T14" fmla="*/ 157950 w 161938"/>
                            <a:gd name="T15" fmla="*/ 97282 h 250368"/>
                            <a:gd name="T16" fmla="*/ 161938 w 161938"/>
                            <a:gd name="T17" fmla="*/ 125870 h 250368"/>
                            <a:gd name="T18" fmla="*/ 158026 w 161938"/>
                            <a:gd name="T19" fmla="*/ 159321 h 250368"/>
                            <a:gd name="T20" fmla="*/ 147130 w 161938"/>
                            <a:gd name="T21" fmla="*/ 193472 h 250368"/>
                            <a:gd name="T22" fmla="*/ 130404 w 161938"/>
                            <a:gd name="T23" fmla="*/ 224930 h 250368"/>
                            <a:gd name="T24" fmla="*/ 109017 w 161938"/>
                            <a:gd name="T25" fmla="*/ 250368 h 250368"/>
                            <a:gd name="T26" fmla="*/ 91592 w 161938"/>
                            <a:gd name="T27" fmla="*/ 240906 h 250368"/>
                            <a:gd name="T28" fmla="*/ 98590 w 161938"/>
                            <a:gd name="T29" fmla="*/ 225552 h 250368"/>
                            <a:gd name="T30" fmla="*/ 104547 w 161938"/>
                            <a:gd name="T31" fmla="*/ 207531 h 250368"/>
                            <a:gd name="T32" fmla="*/ 109347 w 161938"/>
                            <a:gd name="T33" fmla="*/ 187846 h 250368"/>
                            <a:gd name="T34" fmla="*/ 112916 w 161938"/>
                            <a:gd name="T35" fmla="*/ 167754 h 250368"/>
                            <a:gd name="T36" fmla="*/ 115113 w 161938"/>
                            <a:gd name="T37" fmla="*/ 148425 h 250368"/>
                            <a:gd name="T38" fmla="*/ 115862 w 161938"/>
                            <a:gd name="T39" fmla="*/ 130950 h 250368"/>
                            <a:gd name="T40" fmla="*/ 115456 w 161938"/>
                            <a:gd name="T41" fmla="*/ 119494 h 250368"/>
                            <a:gd name="T42" fmla="*/ 113741 w 161938"/>
                            <a:gd name="T43" fmla="*/ 107290 h 250368"/>
                            <a:gd name="T44" fmla="*/ 110249 w 161938"/>
                            <a:gd name="T45" fmla="*/ 95568 h 250368"/>
                            <a:gd name="T46" fmla="*/ 104419 w 161938"/>
                            <a:gd name="T47" fmla="*/ 85687 h 250368"/>
                            <a:gd name="T48" fmla="*/ 95644 w 161938"/>
                            <a:gd name="T49" fmla="*/ 78842 h 250368"/>
                            <a:gd name="T50" fmla="*/ 83503 w 161938"/>
                            <a:gd name="T51" fmla="*/ 76238 h 250368"/>
                            <a:gd name="T52" fmla="*/ 71311 w 161938"/>
                            <a:gd name="T53" fmla="*/ 79311 h 250368"/>
                            <a:gd name="T54" fmla="*/ 61836 w 161938"/>
                            <a:gd name="T55" fmla="*/ 87414 h 250368"/>
                            <a:gd name="T56" fmla="*/ 54788 w 161938"/>
                            <a:gd name="T57" fmla="*/ 98857 h 250368"/>
                            <a:gd name="T58" fmla="*/ 49987 w 161938"/>
                            <a:gd name="T59" fmla="*/ 112090 h 250368"/>
                            <a:gd name="T60" fmla="*/ 47308 w 161938"/>
                            <a:gd name="T61" fmla="*/ 125450 h 250368"/>
                            <a:gd name="T62" fmla="*/ 46495 w 161938"/>
                            <a:gd name="T63" fmla="*/ 137249 h 250368"/>
                            <a:gd name="T64" fmla="*/ 46495 w 161938"/>
                            <a:gd name="T65" fmla="*/ 216636 h 250368"/>
                            <a:gd name="T66" fmla="*/ 0 w 161938"/>
                            <a:gd name="T67" fmla="*/ 216636 h 250368"/>
                            <a:gd name="T68" fmla="*/ 0 w 161938"/>
                            <a:gd name="T69" fmla="*/ 0 h 250368"/>
                            <a:gd name="T70" fmla="*/ 0 w 161938"/>
                            <a:gd name="T71" fmla="*/ 0 h 250368"/>
                            <a:gd name="T72" fmla="*/ 161938 w 161938"/>
                            <a:gd name="T73" fmla="*/ 250368 h 250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T70" t="T71" r="T72" b="T73"/>
                          <a:pathLst>
                            <a:path w="161938" h="250368">
                              <a:moveTo>
                                <a:pt x="0" y="0"/>
                              </a:moveTo>
                              <a:lnTo>
                                <a:pt x="46355" y="0"/>
                              </a:lnTo>
                              <a:lnTo>
                                <a:pt x="46355" y="81585"/>
                              </a:lnTo>
                              <a:cubicBezTo>
                                <a:pt x="52286" y="72898"/>
                                <a:pt x="59588" y="66205"/>
                                <a:pt x="68225" y="61494"/>
                              </a:cubicBezTo>
                              <a:cubicBezTo>
                                <a:pt x="76860" y="56782"/>
                                <a:pt x="86436" y="54432"/>
                                <a:pt x="96939" y="54432"/>
                              </a:cubicBezTo>
                              <a:cubicBezTo>
                                <a:pt x="107912" y="54432"/>
                                <a:pt x="117462" y="56223"/>
                                <a:pt x="125590" y="59779"/>
                              </a:cubicBezTo>
                              <a:cubicBezTo>
                                <a:pt x="133731" y="63348"/>
                                <a:pt x="140500" y="68300"/>
                                <a:pt x="145898" y="74650"/>
                              </a:cubicBezTo>
                              <a:cubicBezTo>
                                <a:pt x="151282" y="81014"/>
                                <a:pt x="155308" y="88544"/>
                                <a:pt x="157950" y="97282"/>
                              </a:cubicBezTo>
                              <a:cubicBezTo>
                                <a:pt x="160604" y="106020"/>
                                <a:pt x="161938" y="115545"/>
                                <a:pt x="161938" y="125870"/>
                              </a:cubicBezTo>
                              <a:cubicBezTo>
                                <a:pt x="161938" y="136563"/>
                                <a:pt x="160642" y="147713"/>
                                <a:pt x="158026" y="159321"/>
                              </a:cubicBezTo>
                              <a:cubicBezTo>
                                <a:pt x="155423" y="170929"/>
                                <a:pt x="151791" y="182308"/>
                                <a:pt x="147130" y="193472"/>
                              </a:cubicBezTo>
                              <a:cubicBezTo>
                                <a:pt x="142469" y="204622"/>
                                <a:pt x="136881" y="215100"/>
                                <a:pt x="130404" y="224930"/>
                              </a:cubicBezTo>
                              <a:cubicBezTo>
                                <a:pt x="123914" y="234759"/>
                                <a:pt x="116777" y="243243"/>
                                <a:pt x="109017" y="250368"/>
                              </a:cubicBezTo>
                              <a:lnTo>
                                <a:pt x="91592" y="240906"/>
                              </a:lnTo>
                              <a:cubicBezTo>
                                <a:pt x="94069" y="236334"/>
                                <a:pt x="96393" y="231216"/>
                                <a:pt x="98590" y="225552"/>
                              </a:cubicBezTo>
                              <a:cubicBezTo>
                                <a:pt x="100787" y="219888"/>
                                <a:pt x="102769" y="213881"/>
                                <a:pt x="104547" y="207531"/>
                              </a:cubicBezTo>
                              <a:cubicBezTo>
                                <a:pt x="106337" y="201168"/>
                                <a:pt x="107937" y="194615"/>
                                <a:pt x="109347" y="187846"/>
                              </a:cubicBezTo>
                              <a:cubicBezTo>
                                <a:pt x="110769" y="181077"/>
                                <a:pt x="111963" y="174384"/>
                                <a:pt x="112916" y="167754"/>
                              </a:cubicBezTo>
                              <a:cubicBezTo>
                                <a:pt x="113881" y="161137"/>
                                <a:pt x="114605" y="154686"/>
                                <a:pt x="115113" y="148425"/>
                              </a:cubicBezTo>
                              <a:cubicBezTo>
                                <a:pt x="115621" y="142164"/>
                                <a:pt x="115862" y="136334"/>
                                <a:pt x="115862" y="130950"/>
                              </a:cubicBezTo>
                              <a:cubicBezTo>
                                <a:pt x="115862" y="127381"/>
                                <a:pt x="115735" y="123571"/>
                                <a:pt x="115456" y="119494"/>
                              </a:cubicBezTo>
                              <a:cubicBezTo>
                                <a:pt x="115176" y="115418"/>
                                <a:pt x="114605" y="111366"/>
                                <a:pt x="113741" y="107290"/>
                              </a:cubicBezTo>
                              <a:cubicBezTo>
                                <a:pt x="112878" y="103213"/>
                                <a:pt x="111697" y="99314"/>
                                <a:pt x="110249" y="95568"/>
                              </a:cubicBezTo>
                              <a:cubicBezTo>
                                <a:pt x="108776" y="91821"/>
                                <a:pt x="106832" y="88519"/>
                                <a:pt x="104419" y="85687"/>
                              </a:cubicBezTo>
                              <a:cubicBezTo>
                                <a:pt x="101994" y="82868"/>
                                <a:pt x="99073" y="80569"/>
                                <a:pt x="95644" y="78842"/>
                              </a:cubicBezTo>
                              <a:cubicBezTo>
                                <a:pt x="92215" y="77115"/>
                                <a:pt x="88163" y="76238"/>
                                <a:pt x="83503" y="76238"/>
                              </a:cubicBezTo>
                              <a:cubicBezTo>
                                <a:pt x="78931" y="76238"/>
                                <a:pt x="74867" y="77267"/>
                                <a:pt x="71311" y="79311"/>
                              </a:cubicBezTo>
                              <a:cubicBezTo>
                                <a:pt x="67742" y="81382"/>
                                <a:pt x="64580" y="84074"/>
                                <a:pt x="61836" y="87414"/>
                              </a:cubicBezTo>
                              <a:cubicBezTo>
                                <a:pt x="59093" y="90742"/>
                                <a:pt x="56744" y="94552"/>
                                <a:pt x="54788" y="98857"/>
                              </a:cubicBezTo>
                              <a:cubicBezTo>
                                <a:pt x="52819" y="103162"/>
                                <a:pt x="51219" y="107569"/>
                                <a:pt x="49987" y="112090"/>
                              </a:cubicBezTo>
                              <a:cubicBezTo>
                                <a:pt x="48755" y="116611"/>
                                <a:pt x="47854" y="121069"/>
                                <a:pt x="47308" y="125450"/>
                              </a:cubicBezTo>
                              <a:cubicBezTo>
                                <a:pt x="46761" y="129845"/>
                                <a:pt x="46495" y="133782"/>
                                <a:pt x="46495" y="137249"/>
                              </a:cubicBezTo>
                              <a:lnTo>
                                <a:pt x="46495" y="216636"/>
                              </a:lnTo>
                              <a:lnTo>
                                <a:pt x="0" y="216636"/>
                              </a:lnTo>
                              <a:lnTo>
                                <a:pt x="0" y="0"/>
                              </a:ln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14640999" name="Shape 22"/>
                      <wps:cNvSpPr>
                        <a:spLocks/>
                      </wps:cNvSpPr>
                      <wps:spPr bwMode="auto">
                        <a:xfrm>
                          <a:off x="22017" y="2391"/>
                          <a:ext cx="953" cy="1974"/>
                        </a:xfrm>
                        <a:custGeom>
                          <a:avLst/>
                          <a:gdLst>
                            <a:gd name="T0" fmla="*/ 0 w 95294"/>
                            <a:gd name="T1" fmla="*/ 0 h 197447"/>
                            <a:gd name="T2" fmla="*/ 87071 w 95294"/>
                            <a:gd name="T3" fmla="*/ 0 h 197447"/>
                            <a:gd name="T4" fmla="*/ 95294 w 95294"/>
                            <a:gd name="T5" fmla="*/ 996 h 197447"/>
                            <a:gd name="T6" fmla="*/ 95294 w 95294"/>
                            <a:gd name="T7" fmla="*/ 24268 h 197447"/>
                            <a:gd name="T8" fmla="*/ 68821 w 95294"/>
                            <a:gd name="T9" fmla="*/ 18656 h 197447"/>
                            <a:gd name="T10" fmla="*/ 54432 w 95294"/>
                            <a:gd name="T11" fmla="*/ 18656 h 197447"/>
                            <a:gd name="T12" fmla="*/ 54432 w 95294"/>
                            <a:gd name="T13" fmla="*/ 178257 h 197447"/>
                            <a:gd name="T14" fmla="*/ 68821 w 95294"/>
                            <a:gd name="T15" fmla="*/ 178257 h 197447"/>
                            <a:gd name="T16" fmla="*/ 95294 w 95294"/>
                            <a:gd name="T17" fmla="*/ 172529 h 197447"/>
                            <a:gd name="T18" fmla="*/ 95294 w 95294"/>
                            <a:gd name="T19" fmla="*/ 196434 h 197447"/>
                            <a:gd name="T20" fmla="*/ 87071 w 95294"/>
                            <a:gd name="T21" fmla="*/ 197447 h 197447"/>
                            <a:gd name="T22" fmla="*/ 0 w 95294"/>
                            <a:gd name="T23" fmla="*/ 197447 h 197447"/>
                            <a:gd name="T24" fmla="*/ 0 w 95294"/>
                            <a:gd name="T25" fmla="*/ 0 h 197447"/>
                            <a:gd name="T26" fmla="*/ 0 w 95294"/>
                            <a:gd name="T27" fmla="*/ 0 h 197447"/>
                            <a:gd name="T28" fmla="*/ 95294 w 95294"/>
                            <a:gd name="T29" fmla="*/ 197447 h 1974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95294" h="197447">
                              <a:moveTo>
                                <a:pt x="0" y="0"/>
                              </a:moveTo>
                              <a:lnTo>
                                <a:pt x="87071" y="0"/>
                              </a:lnTo>
                              <a:lnTo>
                                <a:pt x="95294" y="996"/>
                              </a:lnTo>
                              <a:lnTo>
                                <a:pt x="95294" y="24268"/>
                              </a:lnTo>
                              <a:lnTo>
                                <a:pt x="68821" y="18656"/>
                              </a:lnTo>
                              <a:lnTo>
                                <a:pt x="54432" y="18656"/>
                              </a:lnTo>
                              <a:lnTo>
                                <a:pt x="54432" y="178257"/>
                              </a:lnTo>
                              <a:lnTo>
                                <a:pt x="68821" y="178257"/>
                              </a:lnTo>
                              <a:lnTo>
                                <a:pt x="95294" y="172529"/>
                              </a:lnTo>
                              <a:lnTo>
                                <a:pt x="95294" y="196434"/>
                              </a:lnTo>
                              <a:lnTo>
                                <a:pt x="87071" y="197447"/>
                              </a:lnTo>
                              <a:lnTo>
                                <a:pt x="0" y="197447"/>
                              </a:lnTo>
                              <a:lnTo>
                                <a:pt x="0" y="0"/>
                              </a:ln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06399816" name="Shape 23"/>
                      <wps:cNvSpPr>
                        <a:spLocks/>
                      </wps:cNvSpPr>
                      <wps:spPr bwMode="auto">
                        <a:xfrm>
                          <a:off x="22970" y="2401"/>
                          <a:ext cx="961" cy="1954"/>
                        </a:xfrm>
                        <a:custGeom>
                          <a:avLst/>
                          <a:gdLst>
                            <a:gd name="T0" fmla="*/ 0 w 96107"/>
                            <a:gd name="T1" fmla="*/ 0 h 195438"/>
                            <a:gd name="T2" fmla="*/ 18929 w 96107"/>
                            <a:gd name="T3" fmla="*/ 2293 h 195438"/>
                            <a:gd name="T4" fmla="*/ 43669 w 96107"/>
                            <a:gd name="T5" fmla="*/ 11691 h 195438"/>
                            <a:gd name="T6" fmla="*/ 64916 w 96107"/>
                            <a:gd name="T7" fmla="*/ 26563 h 195438"/>
                            <a:gd name="T8" fmla="*/ 81515 w 96107"/>
                            <a:gd name="T9" fmla="*/ 46248 h 195438"/>
                            <a:gd name="T10" fmla="*/ 92272 w 96107"/>
                            <a:gd name="T11" fmla="*/ 70099 h 195438"/>
                            <a:gd name="T12" fmla="*/ 96107 w 96107"/>
                            <a:gd name="T13" fmla="*/ 97454 h 195438"/>
                            <a:gd name="T14" fmla="*/ 92272 w 96107"/>
                            <a:gd name="T15" fmla="*/ 124823 h 195438"/>
                            <a:gd name="T16" fmla="*/ 81515 w 96107"/>
                            <a:gd name="T17" fmla="*/ 148737 h 195438"/>
                            <a:gd name="T18" fmla="*/ 64992 w 96107"/>
                            <a:gd name="T19" fmla="*/ 168549 h 195438"/>
                            <a:gd name="T20" fmla="*/ 43809 w 96107"/>
                            <a:gd name="T21" fmla="*/ 183561 h 195438"/>
                            <a:gd name="T22" fmla="*/ 18993 w 96107"/>
                            <a:gd name="T23" fmla="*/ 193098 h 195438"/>
                            <a:gd name="T24" fmla="*/ 0 w 96107"/>
                            <a:gd name="T25" fmla="*/ 195438 h 195438"/>
                            <a:gd name="T26" fmla="*/ 0 w 96107"/>
                            <a:gd name="T27" fmla="*/ 171533 h 195438"/>
                            <a:gd name="T28" fmla="*/ 3639 w 96107"/>
                            <a:gd name="T29" fmla="*/ 170746 h 195438"/>
                            <a:gd name="T30" fmla="*/ 24606 w 96107"/>
                            <a:gd name="T31" fmla="*/ 153194 h 195438"/>
                            <a:gd name="T32" fmla="*/ 36874 w 96107"/>
                            <a:gd name="T33" fmla="*/ 127756 h 195438"/>
                            <a:gd name="T34" fmla="*/ 40862 w 96107"/>
                            <a:gd name="T35" fmla="*/ 97454 h 195438"/>
                            <a:gd name="T36" fmla="*/ 36951 w 96107"/>
                            <a:gd name="T37" fmla="*/ 66962 h 195438"/>
                            <a:gd name="T38" fmla="*/ 24822 w 96107"/>
                            <a:gd name="T39" fmla="*/ 41510 h 195438"/>
                            <a:gd name="T40" fmla="*/ 3905 w 96107"/>
                            <a:gd name="T41" fmla="*/ 24099 h 195438"/>
                            <a:gd name="T42" fmla="*/ 0 w 96107"/>
                            <a:gd name="T43" fmla="*/ 23271 h 195438"/>
                            <a:gd name="T44" fmla="*/ 0 w 96107"/>
                            <a:gd name="T45" fmla="*/ 0 h 195438"/>
                            <a:gd name="T46" fmla="*/ 0 w 96107"/>
                            <a:gd name="T47" fmla="*/ 0 h 195438"/>
                            <a:gd name="T48" fmla="*/ 96107 w 96107"/>
                            <a:gd name="T49" fmla="*/ 195438 h 1954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96107" h="195438">
                              <a:moveTo>
                                <a:pt x="0" y="0"/>
                              </a:moveTo>
                              <a:lnTo>
                                <a:pt x="18929" y="2293"/>
                              </a:lnTo>
                              <a:cubicBezTo>
                                <a:pt x="27692" y="4490"/>
                                <a:pt x="35947" y="7627"/>
                                <a:pt x="43669" y="11691"/>
                              </a:cubicBezTo>
                              <a:cubicBezTo>
                                <a:pt x="51390" y="15768"/>
                                <a:pt x="58477" y="20721"/>
                                <a:pt x="64916" y="26563"/>
                              </a:cubicBezTo>
                              <a:cubicBezTo>
                                <a:pt x="71368" y="32418"/>
                                <a:pt x="76892" y="38983"/>
                                <a:pt x="81515" y="46248"/>
                              </a:cubicBezTo>
                              <a:cubicBezTo>
                                <a:pt x="86125" y="53512"/>
                                <a:pt x="89719" y="61463"/>
                                <a:pt x="92272" y="70099"/>
                              </a:cubicBezTo>
                              <a:cubicBezTo>
                                <a:pt x="94837" y="78747"/>
                                <a:pt x="96107" y="87866"/>
                                <a:pt x="96107" y="97454"/>
                              </a:cubicBezTo>
                              <a:cubicBezTo>
                                <a:pt x="96107" y="107055"/>
                                <a:pt x="94837" y="116162"/>
                                <a:pt x="92272" y="124823"/>
                              </a:cubicBezTo>
                              <a:cubicBezTo>
                                <a:pt x="89719" y="133446"/>
                                <a:pt x="86125" y="141421"/>
                                <a:pt x="81515" y="148737"/>
                              </a:cubicBezTo>
                              <a:cubicBezTo>
                                <a:pt x="76892" y="156052"/>
                                <a:pt x="71393" y="162656"/>
                                <a:pt x="64992" y="168549"/>
                              </a:cubicBezTo>
                              <a:cubicBezTo>
                                <a:pt x="58591" y="174454"/>
                                <a:pt x="51530" y="179458"/>
                                <a:pt x="43809" y="183561"/>
                              </a:cubicBezTo>
                              <a:cubicBezTo>
                                <a:pt x="36074" y="187675"/>
                                <a:pt x="27807" y="190862"/>
                                <a:pt x="18993" y="193098"/>
                              </a:cubicBezTo>
                              <a:lnTo>
                                <a:pt x="0" y="195438"/>
                              </a:lnTo>
                              <a:lnTo>
                                <a:pt x="0" y="171533"/>
                              </a:lnTo>
                              <a:lnTo>
                                <a:pt x="3639" y="170746"/>
                              </a:lnTo>
                              <a:cubicBezTo>
                                <a:pt x="12084" y="166403"/>
                                <a:pt x="19069" y="160560"/>
                                <a:pt x="24606" y="153194"/>
                              </a:cubicBezTo>
                              <a:cubicBezTo>
                                <a:pt x="30144" y="145829"/>
                                <a:pt x="34220" y="137358"/>
                                <a:pt x="36874" y="127756"/>
                              </a:cubicBezTo>
                              <a:cubicBezTo>
                                <a:pt x="39529" y="118155"/>
                                <a:pt x="40862" y="108059"/>
                                <a:pt x="40862" y="97454"/>
                              </a:cubicBezTo>
                              <a:cubicBezTo>
                                <a:pt x="40862" y="86761"/>
                                <a:pt x="39567" y="76588"/>
                                <a:pt x="36951" y="66962"/>
                              </a:cubicBezTo>
                              <a:cubicBezTo>
                                <a:pt x="34347" y="57309"/>
                                <a:pt x="30296" y="48826"/>
                                <a:pt x="24822" y="41510"/>
                              </a:cubicBezTo>
                              <a:cubicBezTo>
                                <a:pt x="19336" y="34208"/>
                                <a:pt x="12363" y="28392"/>
                                <a:pt x="3905" y="24099"/>
                              </a:cubicBezTo>
                              <a:lnTo>
                                <a:pt x="0" y="23271"/>
                              </a:lnTo>
                              <a:lnTo>
                                <a:pt x="0" y="0"/>
                              </a:ln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40921181" name="Shape 648"/>
                      <wps:cNvSpPr>
                        <a:spLocks/>
                      </wps:cNvSpPr>
                      <wps:spPr bwMode="auto">
                        <a:xfrm>
                          <a:off x="24200" y="2783"/>
                          <a:ext cx="464" cy="1582"/>
                        </a:xfrm>
                        <a:custGeom>
                          <a:avLst/>
                          <a:gdLst>
                            <a:gd name="T0" fmla="*/ 0 w 46482"/>
                            <a:gd name="T1" fmla="*/ 0 h 158217"/>
                            <a:gd name="T2" fmla="*/ 46482 w 46482"/>
                            <a:gd name="T3" fmla="*/ 0 h 158217"/>
                            <a:gd name="T4" fmla="*/ 46482 w 46482"/>
                            <a:gd name="T5" fmla="*/ 158217 h 158217"/>
                            <a:gd name="T6" fmla="*/ 0 w 46482"/>
                            <a:gd name="T7" fmla="*/ 158217 h 158217"/>
                            <a:gd name="T8" fmla="*/ 0 w 46482"/>
                            <a:gd name="T9" fmla="*/ 0 h 158217"/>
                            <a:gd name="T10" fmla="*/ 0 w 46482"/>
                            <a:gd name="T11" fmla="*/ 0 h 158217"/>
                            <a:gd name="T12" fmla="*/ 46482 w 46482"/>
                            <a:gd name="T13" fmla="*/ 158217 h 158217"/>
                          </a:gdLst>
                          <a:ahLst/>
                          <a:cxnLst>
                            <a:cxn ang="0">
                              <a:pos x="T0" y="T1"/>
                            </a:cxn>
                            <a:cxn ang="0">
                              <a:pos x="T2" y="T3"/>
                            </a:cxn>
                            <a:cxn ang="0">
                              <a:pos x="T4" y="T5"/>
                            </a:cxn>
                            <a:cxn ang="0">
                              <a:pos x="T6" y="T7"/>
                            </a:cxn>
                            <a:cxn ang="0">
                              <a:pos x="T8" y="T9"/>
                            </a:cxn>
                          </a:cxnLst>
                          <a:rect l="T10" t="T11" r="T12" b="T13"/>
                          <a:pathLst>
                            <a:path w="46482" h="158217">
                              <a:moveTo>
                                <a:pt x="0" y="0"/>
                              </a:moveTo>
                              <a:lnTo>
                                <a:pt x="46482" y="0"/>
                              </a:lnTo>
                              <a:lnTo>
                                <a:pt x="46482" y="158217"/>
                              </a:lnTo>
                              <a:lnTo>
                                <a:pt x="0" y="158217"/>
                              </a:lnTo>
                              <a:lnTo>
                                <a:pt x="0" y="0"/>
                              </a:lnTo>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60525535" name="Shape 25"/>
                      <wps:cNvSpPr>
                        <a:spLocks/>
                      </wps:cNvSpPr>
                      <wps:spPr bwMode="auto">
                        <a:xfrm>
                          <a:off x="24179" y="2147"/>
                          <a:ext cx="506" cy="506"/>
                        </a:xfrm>
                        <a:custGeom>
                          <a:avLst/>
                          <a:gdLst>
                            <a:gd name="T0" fmla="*/ 25222 w 50584"/>
                            <a:gd name="T1" fmla="*/ 0 h 50597"/>
                            <a:gd name="T2" fmla="*/ 35103 w 50584"/>
                            <a:gd name="T3" fmla="*/ 1981 h 50597"/>
                            <a:gd name="T4" fmla="*/ 43193 w 50584"/>
                            <a:gd name="T5" fmla="*/ 7404 h 50597"/>
                            <a:gd name="T6" fmla="*/ 48603 w 50584"/>
                            <a:gd name="T7" fmla="*/ 15430 h 50597"/>
                            <a:gd name="T8" fmla="*/ 50584 w 50584"/>
                            <a:gd name="T9" fmla="*/ 25235 h 50597"/>
                            <a:gd name="T10" fmla="*/ 48603 w 50584"/>
                            <a:gd name="T11" fmla="*/ 35103 h 50597"/>
                            <a:gd name="T12" fmla="*/ 43193 w 50584"/>
                            <a:gd name="T13" fmla="*/ 43193 h 50597"/>
                            <a:gd name="T14" fmla="*/ 35103 w 50584"/>
                            <a:gd name="T15" fmla="*/ 48602 h 50597"/>
                            <a:gd name="T16" fmla="*/ 25222 w 50584"/>
                            <a:gd name="T17" fmla="*/ 50597 h 50597"/>
                            <a:gd name="T18" fmla="*/ 15418 w 50584"/>
                            <a:gd name="T19" fmla="*/ 48602 h 50597"/>
                            <a:gd name="T20" fmla="*/ 7404 w 50584"/>
                            <a:gd name="T21" fmla="*/ 43193 h 50597"/>
                            <a:gd name="T22" fmla="*/ 1981 w 50584"/>
                            <a:gd name="T23" fmla="*/ 35103 h 50597"/>
                            <a:gd name="T24" fmla="*/ 0 w 50584"/>
                            <a:gd name="T25" fmla="*/ 25235 h 50597"/>
                            <a:gd name="T26" fmla="*/ 1981 w 50584"/>
                            <a:gd name="T27" fmla="*/ 15430 h 50597"/>
                            <a:gd name="T28" fmla="*/ 7404 w 50584"/>
                            <a:gd name="T29" fmla="*/ 7404 h 50597"/>
                            <a:gd name="T30" fmla="*/ 15418 w 50584"/>
                            <a:gd name="T31" fmla="*/ 1981 h 50597"/>
                            <a:gd name="T32" fmla="*/ 25222 w 50584"/>
                            <a:gd name="T33" fmla="*/ 0 h 50597"/>
                            <a:gd name="T34" fmla="*/ 0 w 50584"/>
                            <a:gd name="T35" fmla="*/ 0 h 50597"/>
                            <a:gd name="T36" fmla="*/ 50584 w 50584"/>
                            <a:gd name="T37" fmla="*/ 50597 h 505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50584" h="50597">
                              <a:moveTo>
                                <a:pt x="25222" y="0"/>
                              </a:moveTo>
                              <a:cubicBezTo>
                                <a:pt x="28689" y="0"/>
                                <a:pt x="31978" y="660"/>
                                <a:pt x="35103" y="1981"/>
                              </a:cubicBezTo>
                              <a:cubicBezTo>
                                <a:pt x="38202" y="3315"/>
                                <a:pt x="40907" y="5118"/>
                                <a:pt x="43193" y="7404"/>
                              </a:cubicBezTo>
                              <a:cubicBezTo>
                                <a:pt x="45466" y="9690"/>
                                <a:pt x="47269" y="12370"/>
                                <a:pt x="48603" y="15430"/>
                              </a:cubicBezTo>
                              <a:cubicBezTo>
                                <a:pt x="49924" y="18478"/>
                                <a:pt x="50584" y="21755"/>
                                <a:pt x="50584" y="25235"/>
                              </a:cubicBezTo>
                              <a:cubicBezTo>
                                <a:pt x="50584" y="28702"/>
                                <a:pt x="49924" y="32003"/>
                                <a:pt x="48603" y="35103"/>
                              </a:cubicBezTo>
                              <a:cubicBezTo>
                                <a:pt x="47269" y="38214"/>
                                <a:pt x="45466" y="40907"/>
                                <a:pt x="43193" y="43193"/>
                              </a:cubicBezTo>
                              <a:cubicBezTo>
                                <a:pt x="40907" y="45479"/>
                                <a:pt x="38202" y="47282"/>
                                <a:pt x="35103" y="48602"/>
                              </a:cubicBezTo>
                              <a:cubicBezTo>
                                <a:pt x="31978" y="49936"/>
                                <a:pt x="28689" y="50597"/>
                                <a:pt x="25222" y="50597"/>
                              </a:cubicBezTo>
                              <a:cubicBezTo>
                                <a:pt x="21755" y="50597"/>
                                <a:pt x="18478" y="49936"/>
                                <a:pt x="15418" y="48602"/>
                              </a:cubicBezTo>
                              <a:cubicBezTo>
                                <a:pt x="12344" y="47282"/>
                                <a:pt x="9677" y="45479"/>
                                <a:pt x="7404" y="43193"/>
                              </a:cubicBezTo>
                              <a:cubicBezTo>
                                <a:pt x="5118" y="40907"/>
                                <a:pt x="3315" y="38214"/>
                                <a:pt x="1981" y="35103"/>
                              </a:cubicBezTo>
                              <a:cubicBezTo>
                                <a:pt x="660" y="32003"/>
                                <a:pt x="0" y="28702"/>
                                <a:pt x="0" y="25235"/>
                              </a:cubicBezTo>
                              <a:cubicBezTo>
                                <a:pt x="0" y="21755"/>
                                <a:pt x="660" y="18478"/>
                                <a:pt x="1981" y="15430"/>
                              </a:cubicBezTo>
                              <a:cubicBezTo>
                                <a:pt x="3315" y="12370"/>
                                <a:pt x="5118" y="9690"/>
                                <a:pt x="7404" y="7404"/>
                              </a:cubicBezTo>
                              <a:cubicBezTo>
                                <a:pt x="9677" y="5118"/>
                                <a:pt x="12344" y="3315"/>
                                <a:pt x="15418" y="1981"/>
                              </a:cubicBezTo>
                              <a:cubicBezTo>
                                <a:pt x="18478" y="660"/>
                                <a:pt x="21755" y="0"/>
                                <a:pt x="25222" y="0"/>
                              </a:cubicBez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31315502" name="Shape 26"/>
                      <wps:cNvSpPr>
                        <a:spLocks/>
                      </wps:cNvSpPr>
                      <wps:spPr bwMode="auto">
                        <a:xfrm>
                          <a:off x="24952" y="2743"/>
                          <a:ext cx="1463" cy="1654"/>
                        </a:xfrm>
                        <a:custGeom>
                          <a:avLst/>
                          <a:gdLst>
                            <a:gd name="T0" fmla="*/ 73622 w 146291"/>
                            <a:gd name="T1" fmla="*/ 0 h 165367"/>
                            <a:gd name="T2" fmla="*/ 92685 w 146291"/>
                            <a:gd name="T3" fmla="*/ 1854 h 165367"/>
                            <a:gd name="T4" fmla="*/ 112154 w 146291"/>
                            <a:gd name="T5" fmla="*/ 7341 h 165367"/>
                            <a:gd name="T6" fmla="*/ 129845 w 146291"/>
                            <a:gd name="T7" fmla="*/ 16193 h 165367"/>
                            <a:gd name="T8" fmla="*/ 143561 w 146291"/>
                            <a:gd name="T9" fmla="*/ 28118 h 165367"/>
                            <a:gd name="T10" fmla="*/ 116535 w 146291"/>
                            <a:gd name="T11" fmla="*/ 50330 h 165367"/>
                            <a:gd name="T12" fmla="*/ 108661 w 146291"/>
                            <a:gd name="T13" fmla="*/ 36208 h 165367"/>
                            <a:gd name="T14" fmla="*/ 98095 w 146291"/>
                            <a:gd name="T15" fmla="*/ 26543 h 165367"/>
                            <a:gd name="T16" fmla="*/ 86449 w 146291"/>
                            <a:gd name="T17" fmla="*/ 20993 h 165367"/>
                            <a:gd name="T18" fmla="*/ 75400 w 146291"/>
                            <a:gd name="T19" fmla="*/ 19203 h 165367"/>
                            <a:gd name="T20" fmla="*/ 64300 w 146291"/>
                            <a:gd name="T21" fmla="*/ 19609 h 165367"/>
                            <a:gd name="T22" fmla="*/ 52705 w 146291"/>
                            <a:gd name="T23" fmla="*/ 21946 h 165367"/>
                            <a:gd name="T24" fmla="*/ 43523 w 146291"/>
                            <a:gd name="T25" fmla="*/ 27775 h 165367"/>
                            <a:gd name="T26" fmla="*/ 39751 w 146291"/>
                            <a:gd name="T27" fmla="*/ 38532 h 165367"/>
                            <a:gd name="T28" fmla="*/ 42024 w 146291"/>
                            <a:gd name="T29" fmla="*/ 46965 h 165367"/>
                            <a:gd name="T30" fmla="*/ 47981 w 146291"/>
                            <a:gd name="T31" fmla="*/ 52997 h 165367"/>
                            <a:gd name="T32" fmla="*/ 56413 w 146291"/>
                            <a:gd name="T33" fmla="*/ 57252 h 165367"/>
                            <a:gd name="T34" fmla="*/ 66078 w 146291"/>
                            <a:gd name="T35" fmla="*/ 60261 h 165367"/>
                            <a:gd name="T36" fmla="*/ 75679 w 146291"/>
                            <a:gd name="T37" fmla="*/ 62522 h 165367"/>
                            <a:gd name="T38" fmla="*/ 84049 w 146291"/>
                            <a:gd name="T39" fmla="*/ 64592 h 165367"/>
                            <a:gd name="T40" fmla="*/ 97409 w 146291"/>
                            <a:gd name="T41" fmla="*/ 68211 h 165367"/>
                            <a:gd name="T42" fmla="*/ 111328 w 146291"/>
                            <a:gd name="T43" fmla="*/ 72479 h 165367"/>
                            <a:gd name="T44" fmla="*/ 124562 w 146291"/>
                            <a:gd name="T45" fmla="*/ 78092 h 165367"/>
                            <a:gd name="T46" fmla="*/ 135725 w 146291"/>
                            <a:gd name="T47" fmla="*/ 85979 h 165367"/>
                            <a:gd name="T48" fmla="*/ 143408 w 146291"/>
                            <a:gd name="T49" fmla="*/ 96889 h 165367"/>
                            <a:gd name="T50" fmla="*/ 146291 w 146291"/>
                            <a:gd name="T51" fmla="*/ 111620 h 165367"/>
                            <a:gd name="T52" fmla="*/ 143281 w 146291"/>
                            <a:gd name="T53" fmla="*/ 130124 h 165367"/>
                            <a:gd name="T54" fmla="*/ 135039 w 146291"/>
                            <a:gd name="T55" fmla="*/ 144183 h 165367"/>
                            <a:gd name="T56" fmla="*/ 122707 w 146291"/>
                            <a:gd name="T57" fmla="*/ 154191 h 165367"/>
                            <a:gd name="T58" fmla="*/ 107429 w 146291"/>
                            <a:gd name="T59" fmla="*/ 160706 h 165367"/>
                            <a:gd name="T60" fmla="*/ 90360 w 146291"/>
                            <a:gd name="T61" fmla="*/ 164274 h 165367"/>
                            <a:gd name="T62" fmla="*/ 72669 w 146291"/>
                            <a:gd name="T63" fmla="*/ 165367 h 165367"/>
                            <a:gd name="T64" fmla="*/ 51816 w 146291"/>
                            <a:gd name="T65" fmla="*/ 163855 h 165367"/>
                            <a:gd name="T66" fmla="*/ 34544 w 146291"/>
                            <a:gd name="T67" fmla="*/ 158979 h 165367"/>
                            <a:gd name="T68" fmla="*/ 18161 w 146291"/>
                            <a:gd name="T69" fmla="*/ 150279 h 165367"/>
                            <a:gd name="T70" fmla="*/ 0 w 146291"/>
                            <a:gd name="T71" fmla="*/ 137249 h 165367"/>
                            <a:gd name="T72" fmla="*/ 27013 w 146291"/>
                            <a:gd name="T73" fmla="*/ 115177 h 165367"/>
                            <a:gd name="T74" fmla="*/ 36817 w 146291"/>
                            <a:gd name="T75" fmla="*/ 127864 h 165367"/>
                            <a:gd name="T76" fmla="*/ 49492 w 146291"/>
                            <a:gd name="T77" fmla="*/ 137668 h 165367"/>
                            <a:gd name="T78" fmla="*/ 62243 w 146291"/>
                            <a:gd name="T79" fmla="*/ 143980 h 165367"/>
                            <a:gd name="T80" fmla="*/ 72250 w 146291"/>
                            <a:gd name="T81" fmla="*/ 146164 h 165367"/>
                            <a:gd name="T82" fmla="*/ 79375 w 146291"/>
                            <a:gd name="T83" fmla="*/ 145961 h 165367"/>
                            <a:gd name="T84" fmla="*/ 87478 w 146291"/>
                            <a:gd name="T85" fmla="*/ 145149 h 165367"/>
                            <a:gd name="T86" fmla="*/ 95555 w 146291"/>
                            <a:gd name="T87" fmla="*/ 143294 h 165367"/>
                            <a:gd name="T88" fmla="*/ 102629 w 146291"/>
                            <a:gd name="T89" fmla="*/ 139929 h 165367"/>
                            <a:gd name="T90" fmla="*/ 107556 w 146291"/>
                            <a:gd name="T91" fmla="*/ 134582 h 165367"/>
                            <a:gd name="T92" fmla="*/ 109410 w 146291"/>
                            <a:gd name="T93" fmla="*/ 126835 h 165367"/>
                            <a:gd name="T94" fmla="*/ 107010 w 146291"/>
                            <a:gd name="T95" fmla="*/ 118682 h 165367"/>
                            <a:gd name="T96" fmla="*/ 100774 w 146291"/>
                            <a:gd name="T97" fmla="*/ 112573 h 165367"/>
                            <a:gd name="T98" fmla="*/ 91999 w 146291"/>
                            <a:gd name="T99" fmla="*/ 108191 h 165367"/>
                            <a:gd name="T100" fmla="*/ 82055 w 146291"/>
                            <a:gd name="T101" fmla="*/ 105042 h 165367"/>
                            <a:gd name="T102" fmla="*/ 72390 w 146291"/>
                            <a:gd name="T103" fmla="*/ 102642 h 165367"/>
                            <a:gd name="T104" fmla="*/ 64300 w 146291"/>
                            <a:gd name="T105" fmla="*/ 100647 h 165367"/>
                            <a:gd name="T106" fmla="*/ 51003 w 146291"/>
                            <a:gd name="T107" fmla="*/ 97015 h 165367"/>
                            <a:gd name="T108" fmla="*/ 37148 w 146291"/>
                            <a:gd name="T109" fmla="*/ 92761 h 165367"/>
                            <a:gd name="T110" fmla="*/ 24054 w 146291"/>
                            <a:gd name="T111" fmla="*/ 87084 h 165367"/>
                            <a:gd name="T112" fmla="*/ 13094 w 146291"/>
                            <a:gd name="T113" fmla="*/ 79184 h 165367"/>
                            <a:gd name="T114" fmla="*/ 5550 w 146291"/>
                            <a:gd name="T115" fmla="*/ 68364 h 165367"/>
                            <a:gd name="T116" fmla="*/ 2730 w 146291"/>
                            <a:gd name="T117" fmla="*/ 53759 h 165367"/>
                            <a:gd name="T118" fmla="*/ 8839 w 146291"/>
                            <a:gd name="T119" fmla="*/ 28054 h 165367"/>
                            <a:gd name="T120" fmla="*/ 24955 w 146291"/>
                            <a:gd name="T121" fmla="*/ 11455 h 165367"/>
                            <a:gd name="T122" fmla="*/ 47714 w 146291"/>
                            <a:gd name="T123" fmla="*/ 2616 h 165367"/>
                            <a:gd name="T124" fmla="*/ 73622 w 146291"/>
                            <a:gd name="T125" fmla="*/ 0 h 165367"/>
                            <a:gd name="T126" fmla="*/ 0 w 146291"/>
                            <a:gd name="T127" fmla="*/ 0 h 165367"/>
                            <a:gd name="T128" fmla="*/ 146291 w 146291"/>
                            <a:gd name="T129" fmla="*/ 165367 h 165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T126" t="T127" r="T128" b="T129"/>
                          <a:pathLst>
                            <a:path w="146291" h="165367">
                              <a:moveTo>
                                <a:pt x="73622" y="0"/>
                              </a:moveTo>
                              <a:cubicBezTo>
                                <a:pt x="79654" y="0"/>
                                <a:pt x="86004" y="635"/>
                                <a:pt x="92685" y="1854"/>
                              </a:cubicBezTo>
                              <a:cubicBezTo>
                                <a:pt x="99352" y="3099"/>
                                <a:pt x="105842" y="4915"/>
                                <a:pt x="112154" y="7341"/>
                              </a:cubicBezTo>
                              <a:cubicBezTo>
                                <a:pt x="118466" y="9766"/>
                                <a:pt x="124358" y="12712"/>
                                <a:pt x="129845" y="16193"/>
                              </a:cubicBezTo>
                              <a:cubicBezTo>
                                <a:pt x="135331" y="19659"/>
                                <a:pt x="139891" y="23635"/>
                                <a:pt x="143561" y="28118"/>
                              </a:cubicBezTo>
                              <a:lnTo>
                                <a:pt x="116535" y="50330"/>
                              </a:lnTo>
                              <a:cubicBezTo>
                                <a:pt x="114528" y="44844"/>
                                <a:pt x="111887" y="40132"/>
                                <a:pt x="108661" y="36208"/>
                              </a:cubicBezTo>
                              <a:cubicBezTo>
                                <a:pt x="105410" y="32271"/>
                                <a:pt x="101892" y="29058"/>
                                <a:pt x="98095" y="26543"/>
                              </a:cubicBezTo>
                              <a:cubicBezTo>
                                <a:pt x="94298" y="24029"/>
                                <a:pt x="90424" y="22174"/>
                                <a:pt x="86449" y="20993"/>
                              </a:cubicBezTo>
                              <a:cubicBezTo>
                                <a:pt x="82474" y="19800"/>
                                <a:pt x="78791" y="19203"/>
                                <a:pt x="75400" y="19203"/>
                              </a:cubicBezTo>
                              <a:cubicBezTo>
                                <a:pt x="72111" y="19203"/>
                                <a:pt x="68415" y="19342"/>
                                <a:pt x="64300" y="19609"/>
                              </a:cubicBezTo>
                              <a:cubicBezTo>
                                <a:pt x="60185" y="19888"/>
                                <a:pt x="56324" y="20663"/>
                                <a:pt x="52705" y="21946"/>
                              </a:cubicBezTo>
                              <a:cubicBezTo>
                                <a:pt x="49098" y="23228"/>
                                <a:pt x="46038" y="25171"/>
                                <a:pt x="43523" y="27775"/>
                              </a:cubicBezTo>
                              <a:cubicBezTo>
                                <a:pt x="41008" y="30379"/>
                                <a:pt x="39751" y="33960"/>
                                <a:pt x="39751" y="38532"/>
                              </a:cubicBezTo>
                              <a:cubicBezTo>
                                <a:pt x="39751" y="41821"/>
                                <a:pt x="40513" y="44628"/>
                                <a:pt x="42024" y="46965"/>
                              </a:cubicBezTo>
                              <a:cubicBezTo>
                                <a:pt x="43523" y="49288"/>
                                <a:pt x="45517" y="51308"/>
                                <a:pt x="47981" y="52997"/>
                              </a:cubicBezTo>
                              <a:cubicBezTo>
                                <a:pt x="50457" y="54687"/>
                                <a:pt x="53251" y="56109"/>
                                <a:pt x="56413" y="57252"/>
                              </a:cubicBezTo>
                              <a:cubicBezTo>
                                <a:pt x="59563" y="58395"/>
                                <a:pt x="62789" y="59398"/>
                                <a:pt x="66078" y="60261"/>
                              </a:cubicBezTo>
                              <a:cubicBezTo>
                                <a:pt x="69367" y="61138"/>
                                <a:pt x="72568" y="61887"/>
                                <a:pt x="75679" y="62522"/>
                              </a:cubicBezTo>
                              <a:cubicBezTo>
                                <a:pt x="78791" y="63170"/>
                                <a:pt x="81572" y="63856"/>
                                <a:pt x="84049" y="64592"/>
                              </a:cubicBezTo>
                              <a:cubicBezTo>
                                <a:pt x="88240" y="65774"/>
                                <a:pt x="92697" y="66993"/>
                                <a:pt x="97409" y="68211"/>
                              </a:cubicBezTo>
                              <a:cubicBezTo>
                                <a:pt x="102108" y="69456"/>
                                <a:pt x="106769" y="70866"/>
                                <a:pt x="111328" y="72479"/>
                              </a:cubicBezTo>
                              <a:cubicBezTo>
                                <a:pt x="115900" y="74067"/>
                                <a:pt x="120307" y="75946"/>
                                <a:pt x="124562" y="78092"/>
                              </a:cubicBezTo>
                              <a:cubicBezTo>
                                <a:pt x="128816" y="80239"/>
                                <a:pt x="132537" y="82880"/>
                                <a:pt x="135725" y="85979"/>
                              </a:cubicBezTo>
                              <a:cubicBezTo>
                                <a:pt x="138938" y="89091"/>
                                <a:pt x="141491" y="92723"/>
                                <a:pt x="143408" y="96889"/>
                              </a:cubicBezTo>
                              <a:cubicBezTo>
                                <a:pt x="145339" y="101041"/>
                                <a:pt x="146291" y="105956"/>
                                <a:pt x="146291" y="111620"/>
                              </a:cubicBezTo>
                              <a:cubicBezTo>
                                <a:pt x="146291" y="118567"/>
                                <a:pt x="145288" y="124726"/>
                                <a:pt x="143281" y="130124"/>
                              </a:cubicBezTo>
                              <a:cubicBezTo>
                                <a:pt x="141262" y="135522"/>
                                <a:pt x="138519" y="140208"/>
                                <a:pt x="135039" y="144183"/>
                              </a:cubicBezTo>
                              <a:cubicBezTo>
                                <a:pt x="131572" y="148158"/>
                                <a:pt x="127457" y="151485"/>
                                <a:pt x="122707" y="154191"/>
                              </a:cubicBezTo>
                              <a:cubicBezTo>
                                <a:pt x="117958" y="156896"/>
                                <a:pt x="112865" y="159055"/>
                                <a:pt x="107429" y="160706"/>
                              </a:cubicBezTo>
                              <a:cubicBezTo>
                                <a:pt x="101981" y="162344"/>
                                <a:pt x="96291" y="163538"/>
                                <a:pt x="90360" y="164274"/>
                              </a:cubicBezTo>
                              <a:cubicBezTo>
                                <a:pt x="84404" y="164998"/>
                                <a:pt x="78524" y="165367"/>
                                <a:pt x="72669" y="165367"/>
                              </a:cubicBezTo>
                              <a:cubicBezTo>
                                <a:pt x="64808" y="165367"/>
                                <a:pt x="57861" y="164859"/>
                                <a:pt x="51816" y="163855"/>
                              </a:cubicBezTo>
                              <a:cubicBezTo>
                                <a:pt x="45783" y="162852"/>
                                <a:pt x="40030" y="161227"/>
                                <a:pt x="34544" y="158979"/>
                              </a:cubicBezTo>
                              <a:cubicBezTo>
                                <a:pt x="29058" y="156756"/>
                                <a:pt x="23609" y="153848"/>
                                <a:pt x="18161" y="150279"/>
                              </a:cubicBezTo>
                              <a:cubicBezTo>
                                <a:pt x="12725" y="146723"/>
                                <a:pt x="6655" y="142380"/>
                                <a:pt x="0" y="137249"/>
                              </a:cubicBezTo>
                              <a:lnTo>
                                <a:pt x="27013" y="115177"/>
                              </a:lnTo>
                              <a:cubicBezTo>
                                <a:pt x="29477" y="119850"/>
                                <a:pt x="32741" y="124066"/>
                                <a:pt x="36817" y="127864"/>
                              </a:cubicBezTo>
                              <a:cubicBezTo>
                                <a:pt x="40869" y="131661"/>
                                <a:pt x="45098" y="134925"/>
                                <a:pt x="49492" y="137668"/>
                              </a:cubicBezTo>
                              <a:cubicBezTo>
                                <a:pt x="53886" y="140412"/>
                                <a:pt x="58141" y="142519"/>
                                <a:pt x="62243" y="143980"/>
                              </a:cubicBezTo>
                              <a:cubicBezTo>
                                <a:pt x="66357" y="145428"/>
                                <a:pt x="69697" y="146164"/>
                                <a:pt x="72250" y="146164"/>
                              </a:cubicBezTo>
                              <a:cubicBezTo>
                                <a:pt x="74358" y="146164"/>
                                <a:pt x="76733" y="146088"/>
                                <a:pt x="79375" y="145961"/>
                              </a:cubicBezTo>
                              <a:cubicBezTo>
                                <a:pt x="82029" y="145821"/>
                                <a:pt x="84722" y="145555"/>
                                <a:pt x="87478" y="145149"/>
                              </a:cubicBezTo>
                              <a:cubicBezTo>
                                <a:pt x="90221" y="144729"/>
                                <a:pt x="92913" y="144107"/>
                                <a:pt x="95555" y="143294"/>
                              </a:cubicBezTo>
                              <a:cubicBezTo>
                                <a:pt x="98209" y="142469"/>
                                <a:pt x="100571" y="141351"/>
                                <a:pt x="102629" y="139929"/>
                              </a:cubicBezTo>
                              <a:cubicBezTo>
                                <a:pt x="104686" y="138519"/>
                                <a:pt x="106324" y="136728"/>
                                <a:pt x="107556" y="134582"/>
                              </a:cubicBezTo>
                              <a:cubicBezTo>
                                <a:pt x="108801" y="132435"/>
                                <a:pt x="109410" y="129857"/>
                                <a:pt x="109410" y="126835"/>
                              </a:cubicBezTo>
                              <a:cubicBezTo>
                                <a:pt x="109410" y="123723"/>
                                <a:pt x="108598" y="121018"/>
                                <a:pt x="107010" y="118682"/>
                              </a:cubicBezTo>
                              <a:cubicBezTo>
                                <a:pt x="105410" y="116345"/>
                                <a:pt x="103327" y="114312"/>
                                <a:pt x="100774" y="112573"/>
                              </a:cubicBezTo>
                              <a:cubicBezTo>
                                <a:pt x="98209" y="110846"/>
                                <a:pt x="95288" y="109372"/>
                                <a:pt x="91999" y="108191"/>
                              </a:cubicBezTo>
                              <a:cubicBezTo>
                                <a:pt x="88710" y="106997"/>
                                <a:pt x="85395" y="105956"/>
                                <a:pt x="82055" y="105042"/>
                              </a:cubicBezTo>
                              <a:cubicBezTo>
                                <a:pt x="78715" y="104127"/>
                                <a:pt x="75501" y="103315"/>
                                <a:pt x="72390" y="102642"/>
                              </a:cubicBezTo>
                              <a:cubicBezTo>
                                <a:pt x="69279" y="101956"/>
                                <a:pt x="66586" y="101295"/>
                                <a:pt x="64300" y="100647"/>
                              </a:cubicBezTo>
                              <a:cubicBezTo>
                                <a:pt x="60096" y="99454"/>
                                <a:pt x="55664" y="98260"/>
                                <a:pt x="51003" y="97015"/>
                              </a:cubicBezTo>
                              <a:cubicBezTo>
                                <a:pt x="46342" y="95783"/>
                                <a:pt x="41720" y="94361"/>
                                <a:pt x="37148" y="92761"/>
                              </a:cubicBezTo>
                              <a:cubicBezTo>
                                <a:pt x="32576" y="91160"/>
                                <a:pt x="28219" y="89268"/>
                                <a:pt x="24054" y="87084"/>
                              </a:cubicBezTo>
                              <a:cubicBezTo>
                                <a:pt x="19901" y="84887"/>
                                <a:pt x="16243" y="82245"/>
                                <a:pt x="13094" y="79184"/>
                              </a:cubicBezTo>
                              <a:cubicBezTo>
                                <a:pt x="9931" y="76124"/>
                                <a:pt x="7417" y="72517"/>
                                <a:pt x="5550" y="68364"/>
                              </a:cubicBezTo>
                              <a:cubicBezTo>
                                <a:pt x="3670" y="64198"/>
                                <a:pt x="2730" y="59322"/>
                                <a:pt x="2730" y="53759"/>
                              </a:cubicBezTo>
                              <a:cubicBezTo>
                                <a:pt x="2730" y="43523"/>
                                <a:pt x="4775" y="34937"/>
                                <a:pt x="8839" y="28054"/>
                              </a:cubicBezTo>
                              <a:cubicBezTo>
                                <a:pt x="12903" y="21145"/>
                                <a:pt x="18263" y="15608"/>
                                <a:pt x="24955" y="11455"/>
                              </a:cubicBezTo>
                              <a:cubicBezTo>
                                <a:pt x="31610" y="7303"/>
                                <a:pt x="39205" y="4343"/>
                                <a:pt x="47714" y="2616"/>
                              </a:cubicBezTo>
                              <a:cubicBezTo>
                                <a:pt x="56210" y="877"/>
                                <a:pt x="64846" y="0"/>
                                <a:pt x="73622" y="0"/>
                              </a:cubicBez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0470275" name="Shape 27"/>
                      <wps:cNvSpPr>
                        <a:spLocks/>
                      </wps:cNvSpPr>
                      <wps:spPr bwMode="auto">
                        <a:xfrm>
                          <a:off x="26618" y="2743"/>
                          <a:ext cx="844" cy="1654"/>
                        </a:xfrm>
                        <a:custGeom>
                          <a:avLst/>
                          <a:gdLst>
                            <a:gd name="T0" fmla="*/ 76771 w 84379"/>
                            <a:gd name="T1" fmla="*/ 0 h 165367"/>
                            <a:gd name="T2" fmla="*/ 84379 w 84379"/>
                            <a:gd name="T3" fmla="*/ 1200 h 165367"/>
                            <a:gd name="T4" fmla="*/ 84379 w 84379"/>
                            <a:gd name="T5" fmla="*/ 22253 h 165367"/>
                            <a:gd name="T6" fmla="*/ 84176 w 84379"/>
                            <a:gd name="T7" fmla="*/ 22212 h 165367"/>
                            <a:gd name="T8" fmla="*/ 70599 w 84379"/>
                            <a:gd name="T9" fmla="*/ 25044 h 165367"/>
                            <a:gd name="T10" fmla="*/ 60731 w 84379"/>
                            <a:gd name="T11" fmla="*/ 32576 h 165367"/>
                            <a:gd name="T12" fmla="*/ 53950 w 84379"/>
                            <a:gd name="T13" fmla="*/ 43472 h 165367"/>
                            <a:gd name="T14" fmla="*/ 49759 w 84379"/>
                            <a:gd name="T15" fmla="*/ 56362 h 165367"/>
                            <a:gd name="T16" fmla="*/ 47638 w 84379"/>
                            <a:gd name="T17" fmla="*/ 69862 h 165367"/>
                            <a:gd name="T18" fmla="*/ 47015 w 84379"/>
                            <a:gd name="T19" fmla="*/ 82690 h 165367"/>
                            <a:gd name="T20" fmla="*/ 47638 w 84379"/>
                            <a:gd name="T21" fmla="*/ 95580 h 165367"/>
                            <a:gd name="T22" fmla="*/ 49759 w 84379"/>
                            <a:gd name="T23" fmla="*/ 109144 h 165367"/>
                            <a:gd name="T24" fmla="*/ 53950 w 84379"/>
                            <a:gd name="T25" fmla="*/ 122034 h 165367"/>
                            <a:gd name="T26" fmla="*/ 60731 w 84379"/>
                            <a:gd name="T27" fmla="*/ 132931 h 165367"/>
                            <a:gd name="T28" fmla="*/ 70599 w 84379"/>
                            <a:gd name="T29" fmla="*/ 140488 h 165367"/>
                            <a:gd name="T30" fmla="*/ 84176 w 84379"/>
                            <a:gd name="T31" fmla="*/ 143294 h 165367"/>
                            <a:gd name="T32" fmla="*/ 84379 w 84379"/>
                            <a:gd name="T33" fmla="*/ 143246 h 165367"/>
                            <a:gd name="T34" fmla="*/ 84379 w 84379"/>
                            <a:gd name="T35" fmla="*/ 163748 h 165367"/>
                            <a:gd name="T36" fmla="*/ 76771 w 84379"/>
                            <a:gd name="T37" fmla="*/ 165367 h 165367"/>
                            <a:gd name="T38" fmla="*/ 44412 w 84379"/>
                            <a:gd name="T39" fmla="*/ 158928 h 165367"/>
                            <a:gd name="T40" fmla="*/ 20282 w 84379"/>
                            <a:gd name="T41" fmla="*/ 141313 h 165367"/>
                            <a:gd name="T42" fmla="*/ 5207 w 84379"/>
                            <a:gd name="T43" fmla="*/ 115049 h 165367"/>
                            <a:gd name="T44" fmla="*/ 0 w 84379"/>
                            <a:gd name="T45" fmla="*/ 82690 h 165367"/>
                            <a:gd name="T46" fmla="*/ 5207 w 84379"/>
                            <a:gd name="T47" fmla="*/ 50330 h 165367"/>
                            <a:gd name="T48" fmla="*/ 20282 w 84379"/>
                            <a:gd name="T49" fmla="*/ 24066 h 165367"/>
                            <a:gd name="T50" fmla="*/ 44412 w 84379"/>
                            <a:gd name="T51" fmla="*/ 6452 h 165367"/>
                            <a:gd name="T52" fmla="*/ 76771 w 84379"/>
                            <a:gd name="T53" fmla="*/ 0 h 165367"/>
                            <a:gd name="T54" fmla="*/ 0 w 84379"/>
                            <a:gd name="T55" fmla="*/ 0 h 165367"/>
                            <a:gd name="T56" fmla="*/ 84379 w 84379"/>
                            <a:gd name="T57" fmla="*/ 165367 h 165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84379" h="165367">
                              <a:moveTo>
                                <a:pt x="76771" y="0"/>
                              </a:moveTo>
                              <a:lnTo>
                                <a:pt x="84379" y="1200"/>
                              </a:lnTo>
                              <a:lnTo>
                                <a:pt x="84379" y="22253"/>
                              </a:lnTo>
                              <a:lnTo>
                                <a:pt x="84176" y="22212"/>
                              </a:lnTo>
                              <a:cubicBezTo>
                                <a:pt x="78969" y="22212"/>
                                <a:pt x="74435" y="23152"/>
                                <a:pt x="70599" y="25044"/>
                              </a:cubicBezTo>
                              <a:cubicBezTo>
                                <a:pt x="66764" y="26898"/>
                                <a:pt x="63475" y="29413"/>
                                <a:pt x="60731" y="32576"/>
                              </a:cubicBezTo>
                              <a:cubicBezTo>
                                <a:pt x="58001" y="35737"/>
                                <a:pt x="55728" y="39357"/>
                                <a:pt x="53950" y="43472"/>
                              </a:cubicBezTo>
                              <a:cubicBezTo>
                                <a:pt x="52172" y="47587"/>
                                <a:pt x="50762" y="51879"/>
                                <a:pt x="49759" y="56362"/>
                              </a:cubicBezTo>
                              <a:cubicBezTo>
                                <a:pt x="48755" y="60833"/>
                                <a:pt x="48057" y="65341"/>
                                <a:pt x="47638" y="69862"/>
                              </a:cubicBezTo>
                              <a:cubicBezTo>
                                <a:pt x="47231" y="74396"/>
                                <a:pt x="47015" y="78663"/>
                                <a:pt x="47015" y="82690"/>
                              </a:cubicBezTo>
                              <a:cubicBezTo>
                                <a:pt x="47015" y="86716"/>
                                <a:pt x="47231" y="91008"/>
                                <a:pt x="47638" y="95580"/>
                              </a:cubicBezTo>
                              <a:cubicBezTo>
                                <a:pt x="48057" y="100152"/>
                                <a:pt x="48755" y="104673"/>
                                <a:pt x="49759" y="109144"/>
                              </a:cubicBezTo>
                              <a:cubicBezTo>
                                <a:pt x="50762" y="113626"/>
                                <a:pt x="52172" y="117919"/>
                                <a:pt x="53950" y="122034"/>
                              </a:cubicBezTo>
                              <a:cubicBezTo>
                                <a:pt x="55728" y="126149"/>
                                <a:pt x="58001" y="129794"/>
                                <a:pt x="60731" y="132931"/>
                              </a:cubicBezTo>
                              <a:cubicBezTo>
                                <a:pt x="63475" y="136093"/>
                                <a:pt x="66764" y="138608"/>
                                <a:pt x="70599" y="140488"/>
                              </a:cubicBezTo>
                              <a:cubicBezTo>
                                <a:pt x="74435" y="142354"/>
                                <a:pt x="78969" y="143294"/>
                                <a:pt x="84176" y="143294"/>
                              </a:cubicBezTo>
                              <a:lnTo>
                                <a:pt x="84379" y="143246"/>
                              </a:lnTo>
                              <a:lnTo>
                                <a:pt x="84379" y="163748"/>
                              </a:lnTo>
                              <a:lnTo>
                                <a:pt x="76771" y="165367"/>
                              </a:lnTo>
                              <a:cubicBezTo>
                                <a:pt x="64707" y="165367"/>
                                <a:pt x="53924" y="163220"/>
                                <a:pt x="44412" y="158928"/>
                              </a:cubicBezTo>
                              <a:cubicBezTo>
                                <a:pt x="34900" y="154622"/>
                                <a:pt x="26873" y="148755"/>
                                <a:pt x="20282" y="141313"/>
                              </a:cubicBezTo>
                              <a:cubicBezTo>
                                <a:pt x="13703" y="133858"/>
                                <a:pt x="8674" y="125108"/>
                                <a:pt x="5207" y="115049"/>
                              </a:cubicBezTo>
                              <a:cubicBezTo>
                                <a:pt x="1727" y="104990"/>
                                <a:pt x="0" y="94208"/>
                                <a:pt x="0" y="82690"/>
                              </a:cubicBezTo>
                              <a:cubicBezTo>
                                <a:pt x="0" y="71171"/>
                                <a:pt x="1727" y="60389"/>
                                <a:pt x="5207" y="50330"/>
                              </a:cubicBezTo>
                              <a:cubicBezTo>
                                <a:pt x="8674" y="40271"/>
                                <a:pt x="13703" y="31521"/>
                                <a:pt x="20282" y="24066"/>
                              </a:cubicBezTo>
                              <a:cubicBezTo>
                                <a:pt x="26873" y="16624"/>
                                <a:pt x="34900" y="10757"/>
                                <a:pt x="44412" y="6452"/>
                              </a:cubicBezTo>
                              <a:cubicBezTo>
                                <a:pt x="53924" y="2146"/>
                                <a:pt x="64707" y="0"/>
                                <a:pt x="76771" y="0"/>
                              </a:cubicBez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3907777" name="Shape 28"/>
                      <wps:cNvSpPr>
                        <a:spLocks/>
                      </wps:cNvSpPr>
                      <wps:spPr bwMode="auto">
                        <a:xfrm>
                          <a:off x="27462" y="2755"/>
                          <a:ext cx="840" cy="1626"/>
                        </a:xfrm>
                        <a:custGeom>
                          <a:avLst/>
                          <a:gdLst>
                            <a:gd name="T0" fmla="*/ 0 w 83985"/>
                            <a:gd name="T1" fmla="*/ 0 h 162548"/>
                            <a:gd name="T2" fmla="*/ 9868 w 83985"/>
                            <a:gd name="T3" fmla="*/ 1556 h 162548"/>
                            <a:gd name="T4" fmla="*/ 25108 w 83985"/>
                            <a:gd name="T5" fmla="*/ 9303 h 162548"/>
                            <a:gd name="T6" fmla="*/ 37300 w 83985"/>
                            <a:gd name="T7" fmla="*/ 21368 h 162548"/>
                            <a:gd name="T8" fmla="*/ 45593 w 83985"/>
                            <a:gd name="T9" fmla="*/ 37066 h 162548"/>
                            <a:gd name="T10" fmla="*/ 66167 w 83985"/>
                            <a:gd name="T11" fmla="*/ 2648 h 162548"/>
                            <a:gd name="T12" fmla="*/ 83985 w 83985"/>
                            <a:gd name="T13" fmla="*/ 2648 h 162548"/>
                            <a:gd name="T14" fmla="*/ 83985 w 83985"/>
                            <a:gd name="T15" fmla="*/ 161018 h 162548"/>
                            <a:gd name="T16" fmla="*/ 37655 w 83985"/>
                            <a:gd name="T17" fmla="*/ 161018 h 162548"/>
                            <a:gd name="T18" fmla="*/ 37655 w 83985"/>
                            <a:gd name="T19" fmla="*/ 142094 h 162548"/>
                            <a:gd name="T20" fmla="*/ 17818 w 83985"/>
                            <a:gd name="T21" fmla="*/ 158757 h 162548"/>
                            <a:gd name="T22" fmla="*/ 0 w 83985"/>
                            <a:gd name="T23" fmla="*/ 162548 h 162548"/>
                            <a:gd name="T24" fmla="*/ 0 w 83985"/>
                            <a:gd name="T25" fmla="*/ 142047 h 162548"/>
                            <a:gd name="T26" fmla="*/ 12484 w 83985"/>
                            <a:gd name="T27" fmla="*/ 139135 h 162548"/>
                            <a:gd name="T28" fmla="*/ 22212 w 83985"/>
                            <a:gd name="T29" fmla="*/ 131261 h 162548"/>
                            <a:gd name="T30" fmla="*/ 29286 w 83985"/>
                            <a:gd name="T31" fmla="*/ 120009 h 162548"/>
                            <a:gd name="T32" fmla="*/ 33947 w 83985"/>
                            <a:gd name="T33" fmla="*/ 106992 h 162548"/>
                            <a:gd name="T34" fmla="*/ 36551 w 83985"/>
                            <a:gd name="T35" fmla="*/ 93619 h 162548"/>
                            <a:gd name="T36" fmla="*/ 37363 w 83985"/>
                            <a:gd name="T37" fmla="*/ 81490 h 162548"/>
                            <a:gd name="T38" fmla="*/ 36754 w 83985"/>
                            <a:gd name="T39" fmla="*/ 68460 h 162548"/>
                            <a:gd name="T40" fmla="*/ 34633 w 83985"/>
                            <a:gd name="T41" fmla="*/ 54884 h 162548"/>
                            <a:gd name="T42" fmla="*/ 30442 w 83985"/>
                            <a:gd name="T43" fmla="*/ 42069 h 162548"/>
                            <a:gd name="T44" fmla="*/ 23584 w 83985"/>
                            <a:gd name="T45" fmla="*/ 31236 h 162548"/>
                            <a:gd name="T46" fmla="*/ 13513 w 83985"/>
                            <a:gd name="T47" fmla="*/ 23769 h 162548"/>
                            <a:gd name="T48" fmla="*/ 0 w 83985"/>
                            <a:gd name="T49" fmla="*/ 21053 h 162548"/>
                            <a:gd name="T50" fmla="*/ 0 w 83985"/>
                            <a:gd name="T51" fmla="*/ 0 h 162548"/>
                            <a:gd name="T52" fmla="*/ 0 w 83985"/>
                            <a:gd name="T53" fmla="*/ 0 h 162548"/>
                            <a:gd name="T54" fmla="*/ 83985 w 83985"/>
                            <a:gd name="T55" fmla="*/ 162548 h 1625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83985" h="162548">
                              <a:moveTo>
                                <a:pt x="0" y="0"/>
                              </a:moveTo>
                              <a:lnTo>
                                <a:pt x="9868" y="1556"/>
                              </a:lnTo>
                              <a:cubicBezTo>
                                <a:pt x="15405" y="3385"/>
                                <a:pt x="20472" y="5963"/>
                                <a:pt x="25108" y="9303"/>
                              </a:cubicBezTo>
                              <a:cubicBezTo>
                                <a:pt x="29705" y="12631"/>
                                <a:pt x="33782" y="16657"/>
                                <a:pt x="37300" y="21368"/>
                              </a:cubicBezTo>
                              <a:cubicBezTo>
                                <a:pt x="40818" y="26067"/>
                                <a:pt x="43586" y="31299"/>
                                <a:pt x="45593" y="37066"/>
                              </a:cubicBezTo>
                              <a:lnTo>
                                <a:pt x="66167" y="2648"/>
                              </a:lnTo>
                              <a:lnTo>
                                <a:pt x="83985" y="2648"/>
                              </a:lnTo>
                              <a:lnTo>
                                <a:pt x="83985" y="161018"/>
                              </a:lnTo>
                              <a:lnTo>
                                <a:pt x="37655" y="161018"/>
                              </a:lnTo>
                              <a:lnTo>
                                <a:pt x="37655" y="142094"/>
                              </a:lnTo>
                              <a:cubicBezTo>
                                <a:pt x="32169" y="149587"/>
                                <a:pt x="25553" y="155137"/>
                                <a:pt x="17818" y="158757"/>
                              </a:cubicBezTo>
                              <a:lnTo>
                                <a:pt x="0" y="162548"/>
                              </a:lnTo>
                              <a:lnTo>
                                <a:pt x="0" y="142047"/>
                              </a:lnTo>
                              <a:lnTo>
                                <a:pt x="12484" y="139135"/>
                              </a:lnTo>
                              <a:cubicBezTo>
                                <a:pt x="16180" y="137180"/>
                                <a:pt x="19431" y="134550"/>
                                <a:pt x="22212" y="131261"/>
                              </a:cubicBezTo>
                              <a:cubicBezTo>
                                <a:pt x="25006" y="127972"/>
                                <a:pt x="27356" y="124213"/>
                                <a:pt x="29286" y="120009"/>
                              </a:cubicBezTo>
                              <a:cubicBezTo>
                                <a:pt x="31191" y="115806"/>
                                <a:pt x="32753" y="111462"/>
                                <a:pt x="33947" y="106992"/>
                              </a:cubicBezTo>
                              <a:cubicBezTo>
                                <a:pt x="35128" y="102509"/>
                                <a:pt x="36005" y="98063"/>
                                <a:pt x="36551" y="93619"/>
                              </a:cubicBezTo>
                              <a:cubicBezTo>
                                <a:pt x="37097" y="89199"/>
                                <a:pt x="37363" y="85148"/>
                                <a:pt x="37363" y="81490"/>
                              </a:cubicBezTo>
                              <a:cubicBezTo>
                                <a:pt x="37363" y="77376"/>
                                <a:pt x="37173" y="73032"/>
                                <a:pt x="36754" y="68460"/>
                              </a:cubicBezTo>
                              <a:cubicBezTo>
                                <a:pt x="36347" y="63888"/>
                                <a:pt x="35636" y="59367"/>
                                <a:pt x="34633" y="54884"/>
                              </a:cubicBezTo>
                              <a:cubicBezTo>
                                <a:pt x="33630" y="50413"/>
                                <a:pt x="32233" y="46133"/>
                                <a:pt x="30442" y="42069"/>
                              </a:cubicBezTo>
                              <a:cubicBezTo>
                                <a:pt x="28664" y="38005"/>
                                <a:pt x="26378" y="34386"/>
                                <a:pt x="23584" y="31236"/>
                              </a:cubicBezTo>
                              <a:cubicBezTo>
                                <a:pt x="20790" y="28074"/>
                                <a:pt x="17437" y="25597"/>
                                <a:pt x="13513" y="23769"/>
                              </a:cubicBezTo>
                              <a:lnTo>
                                <a:pt x="0" y="21053"/>
                              </a:lnTo>
                              <a:lnTo>
                                <a:pt x="0" y="0"/>
                              </a:ln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51813017" name="Shape 29"/>
                      <wps:cNvSpPr>
                        <a:spLocks/>
                      </wps:cNvSpPr>
                      <wps:spPr bwMode="auto">
                        <a:xfrm>
                          <a:off x="28689" y="2199"/>
                          <a:ext cx="840" cy="2191"/>
                        </a:xfrm>
                        <a:custGeom>
                          <a:avLst/>
                          <a:gdLst>
                            <a:gd name="T0" fmla="*/ 0 w 83985"/>
                            <a:gd name="T1" fmla="*/ 0 h 219138"/>
                            <a:gd name="T2" fmla="*/ 46342 w 83985"/>
                            <a:gd name="T3" fmla="*/ 0 h 219138"/>
                            <a:gd name="T4" fmla="*/ 46342 w 83985"/>
                            <a:gd name="T5" fmla="*/ 77191 h 219138"/>
                            <a:gd name="T6" fmla="*/ 66167 w 83985"/>
                            <a:gd name="T7" fmla="*/ 60465 h 219138"/>
                            <a:gd name="T8" fmla="*/ 83985 w 83985"/>
                            <a:gd name="T9" fmla="*/ 56717 h 219138"/>
                            <a:gd name="T10" fmla="*/ 83985 w 83985"/>
                            <a:gd name="T11" fmla="*/ 77241 h 219138"/>
                            <a:gd name="T12" fmla="*/ 71513 w 83985"/>
                            <a:gd name="T13" fmla="*/ 80137 h 219138"/>
                            <a:gd name="T14" fmla="*/ 61785 w 83985"/>
                            <a:gd name="T15" fmla="*/ 88023 h 219138"/>
                            <a:gd name="T16" fmla="*/ 54711 w 83985"/>
                            <a:gd name="T17" fmla="*/ 99263 h 219138"/>
                            <a:gd name="T18" fmla="*/ 50050 w 83985"/>
                            <a:gd name="T19" fmla="*/ 112293 h 219138"/>
                            <a:gd name="T20" fmla="*/ 47434 w 83985"/>
                            <a:gd name="T21" fmla="*/ 125590 h 219138"/>
                            <a:gd name="T22" fmla="*/ 46622 w 83985"/>
                            <a:gd name="T23" fmla="*/ 137655 h 219138"/>
                            <a:gd name="T24" fmla="*/ 47244 w 83985"/>
                            <a:gd name="T25" fmla="*/ 150685 h 219138"/>
                            <a:gd name="T26" fmla="*/ 49365 w 83985"/>
                            <a:gd name="T27" fmla="*/ 164325 h 219138"/>
                            <a:gd name="T28" fmla="*/ 53543 w 83985"/>
                            <a:gd name="T29" fmla="*/ 177216 h 219138"/>
                            <a:gd name="T30" fmla="*/ 60401 w 83985"/>
                            <a:gd name="T31" fmla="*/ 188049 h 219138"/>
                            <a:gd name="T32" fmla="*/ 70409 w 83985"/>
                            <a:gd name="T33" fmla="*/ 195516 h 219138"/>
                            <a:gd name="T34" fmla="*/ 83985 w 83985"/>
                            <a:gd name="T35" fmla="*/ 198216 h 219138"/>
                            <a:gd name="T36" fmla="*/ 83985 w 83985"/>
                            <a:gd name="T37" fmla="*/ 219138 h 219138"/>
                            <a:gd name="T38" fmla="*/ 74117 w 83985"/>
                            <a:gd name="T39" fmla="*/ 217589 h 219138"/>
                            <a:gd name="T40" fmla="*/ 58890 w 83985"/>
                            <a:gd name="T41" fmla="*/ 209842 h 219138"/>
                            <a:gd name="T42" fmla="*/ 46698 w 83985"/>
                            <a:gd name="T43" fmla="*/ 197853 h 219138"/>
                            <a:gd name="T44" fmla="*/ 38392 w 83985"/>
                            <a:gd name="T45" fmla="*/ 182219 h 219138"/>
                            <a:gd name="T46" fmla="*/ 17831 w 83985"/>
                            <a:gd name="T47" fmla="*/ 216636 h 219138"/>
                            <a:gd name="T48" fmla="*/ 0 w 83985"/>
                            <a:gd name="T49" fmla="*/ 216636 h 219138"/>
                            <a:gd name="T50" fmla="*/ 0 w 83985"/>
                            <a:gd name="T51" fmla="*/ 0 h 219138"/>
                            <a:gd name="T52" fmla="*/ 0 w 83985"/>
                            <a:gd name="T53" fmla="*/ 0 h 219138"/>
                            <a:gd name="T54" fmla="*/ 83985 w 83985"/>
                            <a:gd name="T55" fmla="*/ 219138 h 219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83985" h="219138">
                              <a:moveTo>
                                <a:pt x="0" y="0"/>
                              </a:moveTo>
                              <a:lnTo>
                                <a:pt x="46342" y="0"/>
                              </a:lnTo>
                              <a:lnTo>
                                <a:pt x="46342" y="77191"/>
                              </a:lnTo>
                              <a:cubicBezTo>
                                <a:pt x="51829" y="69609"/>
                                <a:pt x="58445" y="64033"/>
                                <a:pt x="66167" y="60465"/>
                              </a:cubicBezTo>
                              <a:lnTo>
                                <a:pt x="83985" y="56717"/>
                              </a:lnTo>
                              <a:lnTo>
                                <a:pt x="83985" y="77241"/>
                              </a:lnTo>
                              <a:lnTo>
                                <a:pt x="71513" y="80137"/>
                              </a:lnTo>
                              <a:cubicBezTo>
                                <a:pt x="67818" y="82105"/>
                                <a:pt x="64567" y="84734"/>
                                <a:pt x="61785" y="88023"/>
                              </a:cubicBezTo>
                              <a:cubicBezTo>
                                <a:pt x="58979" y="91313"/>
                                <a:pt x="56642" y="95059"/>
                                <a:pt x="54711" y="99263"/>
                              </a:cubicBezTo>
                              <a:cubicBezTo>
                                <a:pt x="52794" y="103467"/>
                                <a:pt x="51245" y="107823"/>
                                <a:pt x="50050" y="112293"/>
                              </a:cubicBezTo>
                              <a:cubicBezTo>
                                <a:pt x="48869" y="116763"/>
                                <a:pt x="47993" y="121209"/>
                                <a:pt x="47434" y="125590"/>
                              </a:cubicBezTo>
                              <a:cubicBezTo>
                                <a:pt x="46901" y="129972"/>
                                <a:pt x="46622" y="133997"/>
                                <a:pt x="46622" y="137655"/>
                              </a:cubicBezTo>
                              <a:cubicBezTo>
                                <a:pt x="46622" y="141770"/>
                                <a:pt x="46825" y="146114"/>
                                <a:pt x="47244" y="150685"/>
                              </a:cubicBezTo>
                              <a:cubicBezTo>
                                <a:pt x="47650" y="155257"/>
                                <a:pt x="48361" y="159804"/>
                                <a:pt x="49365" y="164325"/>
                              </a:cubicBezTo>
                              <a:cubicBezTo>
                                <a:pt x="50368" y="168859"/>
                                <a:pt x="51765" y="173139"/>
                                <a:pt x="53543" y="177216"/>
                              </a:cubicBezTo>
                              <a:cubicBezTo>
                                <a:pt x="55321" y="181292"/>
                                <a:pt x="57620" y="184886"/>
                                <a:pt x="60401" y="188049"/>
                              </a:cubicBezTo>
                              <a:cubicBezTo>
                                <a:pt x="63195" y="191198"/>
                                <a:pt x="66523" y="193687"/>
                                <a:pt x="70409" y="195516"/>
                              </a:cubicBezTo>
                              <a:lnTo>
                                <a:pt x="83985" y="198216"/>
                              </a:lnTo>
                              <a:lnTo>
                                <a:pt x="83985" y="219138"/>
                              </a:lnTo>
                              <a:lnTo>
                                <a:pt x="74117" y="217589"/>
                              </a:lnTo>
                              <a:cubicBezTo>
                                <a:pt x="68593" y="215760"/>
                                <a:pt x="63513" y="213182"/>
                                <a:pt x="58890" y="209842"/>
                              </a:cubicBezTo>
                              <a:cubicBezTo>
                                <a:pt x="54280" y="206515"/>
                                <a:pt x="50216" y="202514"/>
                                <a:pt x="46698" y="197853"/>
                              </a:cubicBezTo>
                              <a:cubicBezTo>
                                <a:pt x="43167" y="193192"/>
                                <a:pt x="40411" y="187985"/>
                                <a:pt x="38392" y="182219"/>
                              </a:cubicBezTo>
                              <a:lnTo>
                                <a:pt x="17831" y="216636"/>
                              </a:lnTo>
                              <a:lnTo>
                                <a:pt x="0" y="216636"/>
                              </a:lnTo>
                              <a:lnTo>
                                <a:pt x="0" y="0"/>
                              </a:ln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58855476" name="Shape 30"/>
                      <wps:cNvSpPr>
                        <a:spLocks/>
                      </wps:cNvSpPr>
                      <wps:spPr bwMode="auto">
                        <a:xfrm>
                          <a:off x="29529" y="2750"/>
                          <a:ext cx="843" cy="1652"/>
                        </a:xfrm>
                        <a:custGeom>
                          <a:avLst/>
                          <a:gdLst>
                            <a:gd name="T0" fmla="*/ 7608 w 84392"/>
                            <a:gd name="T1" fmla="*/ 0 h 165215"/>
                            <a:gd name="T2" fmla="*/ 39980 w 84392"/>
                            <a:gd name="T3" fmla="*/ 6452 h 165215"/>
                            <a:gd name="T4" fmla="*/ 64110 w 84392"/>
                            <a:gd name="T5" fmla="*/ 23991 h 165215"/>
                            <a:gd name="T6" fmla="*/ 79185 w 84392"/>
                            <a:gd name="T7" fmla="*/ 50178 h 165215"/>
                            <a:gd name="T8" fmla="*/ 84392 w 84392"/>
                            <a:gd name="T9" fmla="*/ 82538 h 165215"/>
                            <a:gd name="T10" fmla="*/ 79185 w 84392"/>
                            <a:gd name="T11" fmla="*/ 114897 h 165215"/>
                            <a:gd name="T12" fmla="*/ 64110 w 84392"/>
                            <a:gd name="T13" fmla="*/ 141161 h 165215"/>
                            <a:gd name="T14" fmla="*/ 39980 w 84392"/>
                            <a:gd name="T15" fmla="*/ 158776 h 165215"/>
                            <a:gd name="T16" fmla="*/ 7608 w 84392"/>
                            <a:gd name="T17" fmla="*/ 165215 h 165215"/>
                            <a:gd name="T18" fmla="*/ 0 w 84392"/>
                            <a:gd name="T19" fmla="*/ 164021 h 165215"/>
                            <a:gd name="T20" fmla="*/ 0 w 84392"/>
                            <a:gd name="T21" fmla="*/ 143099 h 165215"/>
                            <a:gd name="T22" fmla="*/ 216 w 84392"/>
                            <a:gd name="T23" fmla="*/ 143142 h 165215"/>
                            <a:gd name="T24" fmla="*/ 13716 w 84392"/>
                            <a:gd name="T25" fmla="*/ 140336 h 165215"/>
                            <a:gd name="T26" fmla="*/ 23648 w 84392"/>
                            <a:gd name="T27" fmla="*/ 132791 h 165215"/>
                            <a:gd name="T28" fmla="*/ 30442 w 84392"/>
                            <a:gd name="T29" fmla="*/ 121819 h 165215"/>
                            <a:gd name="T30" fmla="*/ 34620 w 84392"/>
                            <a:gd name="T31" fmla="*/ 108865 h 165215"/>
                            <a:gd name="T32" fmla="*/ 36754 w 84392"/>
                            <a:gd name="T33" fmla="*/ 95365 h 165215"/>
                            <a:gd name="T34" fmla="*/ 37364 w 84392"/>
                            <a:gd name="T35" fmla="*/ 82538 h 165215"/>
                            <a:gd name="T36" fmla="*/ 36754 w 84392"/>
                            <a:gd name="T37" fmla="*/ 69710 h 165215"/>
                            <a:gd name="T38" fmla="*/ 34620 w 84392"/>
                            <a:gd name="T39" fmla="*/ 56211 h 165215"/>
                            <a:gd name="T40" fmla="*/ 30442 w 84392"/>
                            <a:gd name="T41" fmla="*/ 43320 h 165215"/>
                            <a:gd name="T42" fmla="*/ 23648 w 84392"/>
                            <a:gd name="T43" fmla="*/ 32424 h 165215"/>
                            <a:gd name="T44" fmla="*/ 13780 w 84392"/>
                            <a:gd name="T45" fmla="*/ 24892 h 165215"/>
                            <a:gd name="T46" fmla="*/ 216 w 84392"/>
                            <a:gd name="T47" fmla="*/ 22073 h 165215"/>
                            <a:gd name="T48" fmla="*/ 0 w 84392"/>
                            <a:gd name="T49" fmla="*/ 22123 h 165215"/>
                            <a:gd name="T50" fmla="*/ 0 w 84392"/>
                            <a:gd name="T51" fmla="*/ 1600 h 165215"/>
                            <a:gd name="T52" fmla="*/ 7608 w 84392"/>
                            <a:gd name="T53" fmla="*/ 0 h 165215"/>
                            <a:gd name="T54" fmla="*/ 0 w 84392"/>
                            <a:gd name="T55" fmla="*/ 0 h 165215"/>
                            <a:gd name="T56" fmla="*/ 84392 w 84392"/>
                            <a:gd name="T57" fmla="*/ 165215 h 165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84392" h="165215">
                              <a:moveTo>
                                <a:pt x="7608" y="0"/>
                              </a:moveTo>
                              <a:cubicBezTo>
                                <a:pt x="19672" y="0"/>
                                <a:pt x="30468" y="2146"/>
                                <a:pt x="39980" y="6452"/>
                              </a:cubicBezTo>
                              <a:cubicBezTo>
                                <a:pt x="49480" y="10744"/>
                                <a:pt x="57519" y="16587"/>
                                <a:pt x="64110" y="23991"/>
                              </a:cubicBezTo>
                              <a:cubicBezTo>
                                <a:pt x="70688" y="31395"/>
                                <a:pt x="75705" y="40119"/>
                                <a:pt x="79185" y="50178"/>
                              </a:cubicBezTo>
                              <a:cubicBezTo>
                                <a:pt x="82664" y="60237"/>
                                <a:pt x="84392" y="71019"/>
                                <a:pt x="84392" y="82538"/>
                              </a:cubicBezTo>
                              <a:cubicBezTo>
                                <a:pt x="84392" y="94056"/>
                                <a:pt x="82664" y="104839"/>
                                <a:pt x="79185" y="114897"/>
                              </a:cubicBezTo>
                              <a:cubicBezTo>
                                <a:pt x="75705" y="124956"/>
                                <a:pt x="70688" y="133706"/>
                                <a:pt x="64110" y="141161"/>
                              </a:cubicBezTo>
                              <a:cubicBezTo>
                                <a:pt x="57519" y="148603"/>
                                <a:pt x="49480" y="154470"/>
                                <a:pt x="39980" y="158776"/>
                              </a:cubicBezTo>
                              <a:cubicBezTo>
                                <a:pt x="30468" y="163081"/>
                                <a:pt x="19672" y="165215"/>
                                <a:pt x="7608" y="165215"/>
                              </a:cubicBezTo>
                              <a:lnTo>
                                <a:pt x="0" y="164021"/>
                              </a:lnTo>
                              <a:lnTo>
                                <a:pt x="0" y="143099"/>
                              </a:lnTo>
                              <a:lnTo>
                                <a:pt x="216" y="143142"/>
                              </a:lnTo>
                              <a:cubicBezTo>
                                <a:pt x="5321" y="143142"/>
                                <a:pt x="9830" y="142215"/>
                                <a:pt x="13716" y="140336"/>
                              </a:cubicBezTo>
                              <a:cubicBezTo>
                                <a:pt x="17590" y="138456"/>
                                <a:pt x="20917" y="135954"/>
                                <a:pt x="23648" y="132791"/>
                              </a:cubicBezTo>
                              <a:cubicBezTo>
                                <a:pt x="26391" y="129642"/>
                                <a:pt x="28664" y="125985"/>
                                <a:pt x="30442" y="121819"/>
                              </a:cubicBezTo>
                              <a:cubicBezTo>
                                <a:pt x="32220" y="117666"/>
                                <a:pt x="33617" y="113348"/>
                                <a:pt x="34620" y="108865"/>
                              </a:cubicBezTo>
                              <a:cubicBezTo>
                                <a:pt x="35637" y="104394"/>
                                <a:pt x="36335" y="99886"/>
                                <a:pt x="36754" y="95365"/>
                              </a:cubicBezTo>
                              <a:cubicBezTo>
                                <a:pt x="37161" y="90831"/>
                                <a:pt x="37364" y="86564"/>
                                <a:pt x="37364" y="82538"/>
                              </a:cubicBezTo>
                              <a:cubicBezTo>
                                <a:pt x="37364" y="78525"/>
                                <a:pt x="37161" y="74244"/>
                                <a:pt x="36754" y="69710"/>
                              </a:cubicBezTo>
                              <a:cubicBezTo>
                                <a:pt x="36335" y="65202"/>
                                <a:pt x="35637" y="60694"/>
                                <a:pt x="34620" y="56211"/>
                              </a:cubicBezTo>
                              <a:cubicBezTo>
                                <a:pt x="33617" y="51740"/>
                                <a:pt x="32220" y="47435"/>
                                <a:pt x="30442" y="43320"/>
                              </a:cubicBezTo>
                              <a:cubicBezTo>
                                <a:pt x="28664" y="39218"/>
                                <a:pt x="26391" y="35585"/>
                                <a:pt x="23648" y="32424"/>
                              </a:cubicBezTo>
                              <a:cubicBezTo>
                                <a:pt x="20917" y="29273"/>
                                <a:pt x="17615" y="26759"/>
                                <a:pt x="13780" y="24892"/>
                              </a:cubicBezTo>
                              <a:cubicBezTo>
                                <a:pt x="9944" y="23013"/>
                                <a:pt x="5423" y="22073"/>
                                <a:pt x="216" y="22073"/>
                              </a:cubicBezTo>
                              <a:lnTo>
                                <a:pt x="0" y="22123"/>
                              </a:lnTo>
                              <a:lnTo>
                                <a:pt x="0" y="1600"/>
                              </a:lnTo>
                              <a:lnTo>
                                <a:pt x="7608" y="0"/>
                              </a:ln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08912269" name="Shape 649"/>
                      <wps:cNvSpPr>
                        <a:spLocks/>
                      </wps:cNvSpPr>
                      <wps:spPr bwMode="auto">
                        <a:xfrm>
                          <a:off x="30659" y="2783"/>
                          <a:ext cx="465" cy="1582"/>
                        </a:xfrm>
                        <a:custGeom>
                          <a:avLst/>
                          <a:gdLst>
                            <a:gd name="T0" fmla="*/ 0 w 46482"/>
                            <a:gd name="T1" fmla="*/ 0 h 158217"/>
                            <a:gd name="T2" fmla="*/ 46482 w 46482"/>
                            <a:gd name="T3" fmla="*/ 0 h 158217"/>
                            <a:gd name="T4" fmla="*/ 46482 w 46482"/>
                            <a:gd name="T5" fmla="*/ 158217 h 158217"/>
                            <a:gd name="T6" fmla="*/ 0 w 46482"/>
                            <a:gd name="T7" fmla="*/ 158217 h 158217"/>
                            <a:gd name="T8" fmla="*/ 0 w 46482"/>
                            <a:gd name="T9" fmla="*/ 0 h 158217"/>
                            <a:gd name="T10" fmla="*/ 0 w 46482"/>
                            <a:gd name="T11" fmla="*/ 0 h 158217"/>
                            <a:gd name="T12" fmla="*/ 46482 w 46482"/>
                            <a:gd name="T13" fmla="*/ 158217 h 158217"/>
                          </a:gdLst>
                          <a:ahLst/>
                          <a:cxnLst>
                            <a:cxn ang="0">
                              <a:pos x="T0" y="T1"/>
                            </a:cxn>
                            <a:cxn ang="0">
                              <a:pos x="T2" y="T3"/>
                            </a:cxn>
                            <a:cxn ang="0">
                              <a:pos x="T4" y="T5"/>
                            </a:cxn>
                            <a:cxn ang="0">
                              <a:pos x="T6" y="T7"/>
                            </a:cxn>
                            <a:cxn ang="0">
                              <a:pos x="T8" y="T9"/>
                            </a:cxn>
                          </a:cxnLst>
                          <a:rect l="T10" t="T11" r="T12" b="T13"/>
                          <a:pathLst>
                            <a:path w="46482" h="158217">
                              <a:moveTo>
                                <a:pt x="0" y="0"/>
                              </a:moveTo>
                              <a:lnTo>
                                <a:pt x="46482" y="0"/>
                              </a:lnTo>
                              <a:lnTo>
                                <a:pt x="46482" y="158217"/>
                              </a:lnTo>
                              <a:lnTo>
                                <a:pt x="0" y="158217"/>
                              </a:lnTo>
                              <a:lnTo>
                                <a:pt x="0" y="0"/>
                              </a:lnTo>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98768625" name="Shape 32"/>
                      <wps:cNvSpPr>
                        <a:spLocks/>
                      </wps:cNvSpPr>
                      <wps:spPr bwMode="auto">
                        <a:xfrm>
                          <a:off x="30638" y="2147"/>
                          <a:ext cx="506" cy="506"/>
                        </a:xfrm>
                        <a:custGeom>
                          <a:avLst/>
                          <a:gdLst>
                            <a:gd name="T0" fmla="*/ 25222 w 50584"/>
                            <a:gd name="T1" fmla="*/ 0 h 50597"/>
                            <a:gd name="T2" fmla="*/ 35103 w 50584"/>
                            <a:gd name="T3" fmla="*/ 1981 h 50597"/>
                            <a:gd name="T4" fmla="*/ 43180 w 50584"/>
                            <a:gd name="T5" fmla="*/ 7404 h 50597"/>
                            <a:gd name="T6" fmla="*/ 48603 w 50584"/>
                            <a:gd name="T7" fmla="*/ 15430 h 50597"/>
                            <a:gd name="T8" fmla="*/ 50584 w 50584"/>
                            <a:gd name="T9" fmla="*/ 25235 h 50597"/>
                            <a:gd name="T10" fmla="*/ 48603 w 50584"/>
                            <a:gd name="T11" fmla="*/ 35103 h 50597"/>
                            <a:gd name="T12" fmla="*/ 43180 w 50584"/>
                            <a:gd name="T13" fmla="*/ 43193 h 50597"/>
                            <a:gd name="T14" fmla="*/ 35103 w 50584"/>
                            <a:gd name="T15" fmla="*/ 48602 h 50597"/>
                            <a:gd name="T16" fmla="*/ 25222 w 50584"/>
                            <a:gd name="T17" fmla="*/ 50597 h 50597"/>
                            <a:gd name="T18" fmla="*/ 15430 w 50584"/>
                            <a:gd name="T19" fmla="*/ 48602 h 50597"/>
                            <a:gd name="T20" fmla="*/ 7404 w 50584"/>
                            <a:gd name="T21" fmla="*/ 43193 h 50597"/>
                            <a:gd name="T22" fmla="*/ 1981 w 50584"/>
                            <a:gd name="T23" fmla="*/ 35103 h 50597"/>
                            <a:gd name="T24" fmla="*/ 0 w 50584"/>
                            <a:gd name="T25" fmla="*/ 25235 h 50597"/>
                            <a:gd name="T26" fmla="*/ 1981 w 50584"/>
                            <a:gd name="T27" fmla="*/ 15430 h 50597"/>
                            <a:gd name="T28" fmla="*/ 7404 w 50584"/>
                            <a:gd name="T29" fmla="*/ 7404 h 50597"/>
                            <a:gd name="T30" fmla="*/ 15430 w 50584"/>
                            <a:gd name="T31" fmla="*/ 1981 h 50597"/>
                            <a:gd name="T32" fmla="*/ 25222 w 50584"/>
                            <a:gd name="T33" fmla="*/ 0 h 50597"/>
                            <a:gd name="T34" fmla="*/ 0 w 50584"/>
                            <a:gd name="T35" fmla="*/ 0 h 50597"/>
                            <a:gd name="T36" fmla="*/ 50584 w 50584"/>
                            <a:gd name="T37" fmla="*/ 50597 h 505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50584" h="50597">
                              <a:moveTo>
                                <a:pt x="25222" y="0"/>
                              </a:moveTo>
                              <a:cubicBezTo>
                                <a:pt x="28715" y="0"/>
                                <a:pt x="32004" y="660"/>
                                <a:pt x="35103" y="1981"/>
                              </a:cubicBezTo>
                              <a:cubicBezTo>
                                <a:pt x="38202" y="3315"/>
                                <a:pt x="40907" y="5118"/>
                                <a:pt x="43180" y="7404"/>
                              </a:cubicBezTo>
                              <a:cubicBezTo>
                                <a:pt x="45466" y="9690"/>
                                <a:pt x="47269" y="12370"/>
                                <a:pt x="48603" y="15430"/>
                              </a:cubicBezTo>
                              <a:cubicBezTo>
                                <a:pt x="49924" y="18478"/>
                                <a:pt x="50584" y="21755"/>
                                <a:pt x="50584" y="25235"/>
                              </a:cubicBezTo>
                              <a:cubicBezTo>
                                <a:pt x="50584" y="28702"/>
                                <a:pt x="49924" y="32003"/>
                                <a:pt x="48603" y="35103"/>
                              </a:cubicBezTo>
                              <a:cubicBezTo>
                                <a:pt x="47269" y="38214"/>
                                <a:pt x="45466" y="40907"/>
                                <a:pt x="43180" y="43193"/>
                              </a:cubicBezTo>
                              <a:cubicBezTo>
                                <a:pt x="40907" y="45479"/>
                                <a:pt x="38202" y="47282"/>
                                <a:pt x="35103" y="48602"/>
                              </a:cubicBezTo>
                              <a:cubicBezTo>
                                <a:pt x="32004" y="49936"/>
                                <a:pt x="28715" y="50597"/>
                                <a:pt x="25222" y="50597"/>
                              </a:cubicBezTo>
                              <a:cubicBezTo>
                                <a:pt x="21742" y="50597"/>
                                <a:pt x="18491" y="49936"/>
                                <a:pt x="15430" y="48602"/>
                              </a:cubicBezTo>
                              <a:cubicBezTo>
                                <a:pt x="12357" y="47282"/>
                                <a:pt x="9677" y="45479"/>
                                <a:pt x="7404" y="43193"/>
                              </a:cubicBezTo>
                              <a:cubicBezTo>
                                <a:pt x="5118" y="40907"/>
                                <a:pt x="3302" y="38214"/>
                                <a:pt x="1981" y="35103"/>
                              </a:cubicBezTo>
                              <a:cubicBezTo>
                                <a:pt x="660" y="32003"/>
                                <a:pt x="0" y="28702"/>
                                <a:pt x="0" y="25235"/>
                              </a:cubicBezTo>
                              <a:cubicBezTo>
                                <a:pt x="0" y="21755"/>
                                <a:pt x="660" y="18478"/>
                                <a:pt x="1981" y="15430"/>
                              </a:cubicBezTo>
                              <a:cubicBezTo>
                                <a:pt x="3302" y="12370"/>
                                <a:pt x="5118" y="9690"/>
                                <a:pt x="7404" y="7404"/>
                              </a:cubicBezTo>
                              <a:cubicBezTo>
                                <a:pt x="9677" y="5118"/>
                                <a:pt x="12357" y="3315"/>
                                <a:pt x="15430" y="1981"/>
                              </a:cubicBezTo>
                              <a:cubicBezTo>
                                <a:pt x="18491" y="660"/>
                                <a:pt x="21742" y="0"/>
                                <a:pt x="25222" y="0"/>
                              </a:cubicBez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35619504" name="Shape 33"/>
                      <wps:cNvSpPr>
                        <a:spLocks/>
                      </wps:cNvSpPr>
                      <wps:spPr bwMode="auto">
                        <a:xfrm>
                          <a:off x="31512" y="2052"/>
                          <a:ext cx="463" cy="2313"/>
                        </a:xfrm>
                        <a:custGeom>
                          <a:avLst/>
                          <a:gdLst>
                            <a:gd name="T0" fmla="*/ 0 w 46355"/>
                            <a:gd name="T1" fmla="*/ 0 h 231305"/>
                            <a:gd name="T2" fmla="*/ 17818 w 46355"/>
                            <a:gd name="T3" fmla="*/ 0 h 231305"/>
                            <a:gd name="T4" fmla="*/ 46355 w 46355"/>
                            <a:gd name="T5" fmla="*/ 48120 h 231305"/>
                            <a:gd name="T6" fmla="*/ 46355 w 46355"/>
                            <a:gd name="T7" fmla="*/ 231305 h 231305"/>
                            <a:gd name="T8" fmla="*/ 0 w 46355"/>
                            <a:gd name="T9" fmla="*/ 231305 h 231305"/>
                            <a:gd name="T10" fmla="*/ 0 w 46355"/>
                            <a:gd name="T11" fmla="*/ 0 h 231305"/>
                            <a:gd name="T12" fmla="*/ 0 w 46355"/>
                            <a:gd name="T13" fmla="*/ 0 h 231305"/>
                            <a:gd name="T14" fmla="*/ 46355 w 46355"/>
                            <a:gd name="T15" fmla="*/ 231305 h 231305"/>
                          </a:gdLst>
                          <a:ahLst/>
                          <a:cxnLst>
                            <a:cxn ang="0">
                              <a:pos x="T0" y="T1"/>
                            </a:cxn>
                            <a:cxn ang="0">
                              <a:pos x="T2" y="T3"/>
                            </a:cxn>
                            <a:cxn ang="0">
                              <a:pos x="T4" y="T5"/>
                            </a:cxn>
                            <a:cxn ang="0">
                              <a:pos x="T6" y="T7"/>
                            </a:cxn>
                            <a:cxn ang="0">
                              <a:pos x="T8" y="T9"/>
                            </a:cxn>
                            <a:cxn ang="0">
                              <a:pos x="T10" y="T11"/>
                            </a:cxn>
                          </a:cxnLst>
                          <a:rect l="T12" t="T13" r="T14" b="T15"/>
                          <a:pathLst>
                            <a:path w="46355" h="231305">
                              <a:moveTo>
                                <a:pt x="0" y="0"/>
                              </a:moveTo>
                              <a:lnTo>
                                <a:pt x="17818" y="0"/>
                              </a:lnTo>
                              <a:lnTo>
                                <a:pt x="46355" y="48120"/>
                              </a:lnTo>
                              <a:lnTo>
                                <a:pt x="46355" y="231305"/>
                              </a:lnTo>
                              <a:lnTo>
                                <a:pt x="0" y="231305"/>
                              </a:lnTo>
                              <a:lnTo>
                                <a:pt x="0" y="0"/>
                              </a:ln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6618359" name="Shape 650"/>
                      <wps:cNvSpPr>
                        <a:spLocks/>
                      </wps:cNvSpPr>
                      <wps:spPr bwMode="auto">
                        <a:xfrm>
                          <a:off x="32363" y="2783"/>
                          <a:ext cx="465" cy="1582"/>
                        </a:xfrm>
                        <a:custGeom>
                          <a:avLst/>
                          <a:gdLst>
                            <a:gd name="T0" fmla="*/ 0 w 46495"/>
                            <a:gd name="T1" fmla="*/ 0 h 158217"/>
                            <a:gd name="T2" fmla="*/ 46495 w 46495"/>
                            <a:gd name="T3" fmla="*/ 0 h 158217"/>
                            <a:gd name="T4" fmla="*/ 46495 w 46495"/>
                            <a:gd name="T5" fmla="*/ 158217 h 158217"/>
                            <a:gd name="T6" fmla="*/ 0 w 46495"/>
                            <a:gd name="T7" fmla="*/ 158217 h 158217"/>
                            <a:gd name="T8" fmla="*/ 0 w 46495"/>
                            <a:gd name="T9" fmla="*/ 0 h 158217"/>
                            <a:gd name="T10" fmla="*/ 0 w 46495"/>
                            <a:gd name="T11" fmla="*/ 0 h 158217"/>
                            <a:gd name="T12" fmla="*/ 46495 w 46495"/>
                            <a:gd name="T13" fmla="*/ 158217 h 158217"/>
                          </a:gdLst>
                          <a:ahLst/>
                          <a:cxnLst>
                            <a:cxn ang="0">
                              <a:pos x="T0" y="T1"/>
                            </a:cxn>
                            <a:cxn ang="0">
                              <a:pos x="T2" y="T3"/>
                            </a:cxn>
                            <a:cxn ang="0">
                              <a:pos x="T4" y="T5"/>
                            </a:cxn>
                            <a:cxn ang="0">
                              <a:pos x="T6" y="T7"/>
                            </a:cxn>
                            <a:cxn ang="0">
                              <a:pos x="T8" y="T9"/>
                            </a:cxn>
                          </a:cxnLst>
                          <a:rect l="T10" t="T11" r="T12" b="T13"/>
                          <a:pathLst>
                            <a:path w="46495" h="158217">
                              <a:moveTo>
                                <a:pt x="0" y="0"/>
                              </a:moveTo>
                              <a:lnTo>
                                <a:pt x="46495" y="0"/>
                              </a:lnTo>
                              <a:lnTo>
                                <a:pt x="46495" y="158217"/>
                              </a:lnTo>
                              <a:lnTo>
                                <a:pt x="0" y="158217"/>
                              </a:lnTo>
                              <a:lnTo>
                                <a:pt x="0" y="0"/>
                              </a:lnTo>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7591889" name="Shape 35"/>
                      <wps:cNvSpPr>
                        <a:spLocks/>
                      </wps:cNvSpPr>
                      <wps:spPr bwMode="auto">
                        <a:xfrm>
                          <a:off x="32343" y="2147"/>
                          <a:ext cx="506" cy="506"/>
                        </a:xfrm>
                        <a:custGeom>
                          <a:avLst/>
                          <a:gdLst>
                            <a:gd name="T0" fmla="*/ 25222 w 50597"/>
                            <a:gd name="T1" fmla="*/ 0 h 50597"/>
                            <a:gd name="T2" fmla="*/ 35103 w 50597"/>
                            <a:gd name="T3" fmla="*/ 1981 h 50597"/>
                            <a:gd name="T4" fmla="*/ 43180 w 50597"/>
                            <a:gd name="T5" fmla="*/ 7404 h 50597"/>
                            <a:gd name="T6" fmla="*/ 48603 w 50597"/>
                            <a:gd name="T7" fmla="*/ 15430 h 50597"/>
                            <a:gd name="T8" fmla="*/ 50597 w 50597"/>
                            <a:gd name="T9" fmla="*/ 25235 h 50597"/>
                            <a:gd name="T10" fmla="*/ 48603 w 50597"/>
                            <a:gd name="T11" fmla="*/ 35103 h 50597"/>
                            <a:gd name="T12" fmla="*/ 43180 w 50597"/>
                            <a:gd name="T13" fmla="*/ 43193 h 50597"/>
                            <a:gd name="T14" fmla="*/ 35103 w 50597"/>
                            <a:gd name="T15" fmla="*/ 48602 h 50597"/>
                            <a:gd name="T16" fmla="*/ 25222 w 50597"/>
                            <a:gd name="T17" fmla="*/ 50597 h 50597"/>
                            <a:gd name="T18" fmla="*/ 15418 w 50597"/>
                            <a:gd name="T19" fmla="*/ 48602 h 50597"/>
                            <a:gd name="T20" fmla="*/ 7404 w 50597"/>
                            <a:gd name="T21" fmla="*/ 43193 h 50597"/>
                            <a:gd name="T22" fmla="*/ 1981 w 50597"/>
                            <a:gd name="T23" fmla="*/ 35103 h 50597"/>
                            <a:gd name="T24" fmla="*/ 0 w 50597"/>
                            <a:gd name="T25" fmla="*/ 25235 h 50597"/>
                            <a:gd name="T26" fmla="*/ 1981 w 50597"/>
                            <a:gd name="T27" fmla="*/ 15430 h 50597"/>
                            <a:gd name="T28" fmla="*/ 7404 w 50597"/>
                            <a:gd name="T29" fmla="*/ 7404 h 50597"/>
                            <a:gd name="T30" fmla="*/ 15418 w 50597"/>
                            <a:gd name="T31" fmla="*/ 1981 h 50597"/>
                            <a:gd name="T32" fmla="*/ 25222 w 50597"/>
                            <a:gd name="T33" fmla="*/ 0 h 50597"/>
                            <a:gd name="T34" fmla="*/ 0 w 50597"/>
                            <a:gd name="T35" fmla="*/ 0 h 50597"/>
                            <a:gd name="T36" fmla="*/ 50597 w 50597"/>
                            <a:gd name="T37" fmla="*/ 50597 h 505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50597" h="50597">
                              <a:moveTo>
                                <a:pt x="25222" y="0"/>
                              </a:moveTo>
                              <a:cubicBezTo>
                                <a:pt x="28702" y="0"/>
                                <a:pt x="31978" y="660"/>
                                <a:pt x="35103" y="1981"/>
                              </a:cubicBezTo>
                              <a:cubicBezTo>
                                <a:pt x="38202" y="3315"/>
                                <a:pt x="40894" y="5118"/>
                                <a:pt x="43180" y="7404"/>
                              </a:cubicBezTo>
                              <a:cubicBezTo>
                                <a:pt x="45466" y="9690"/>
                                <a:pt x="47269" y="12370"/>
                                <a:pt x="48603" y="15430"/>
                              </a:cubicBezTo>
                              <a:cubicBezTo>
                                <a:pt x="49936" y="18478"/>
                                <a:pt x="50597" y="21755"/>
                                <a:pt x="50597" y="25235"/>
                              </a:cubicBezTo>
                              <a:cubicBezTo>
                                <a:pt x="50597" y="28702"/>
                                <a:pt x="49936" y="32003"/>
                                <a:pt x="48603" y="35103"/>
                              </a:cubicBezTo>
                              <a:cubicBezTo>
                                <a:pt x="47269" y="38214"/>
                                <a:pt x="45466" y="40907"/>
                                <a:pt x="43180" y="43193"/>
                              </a:cubicBezTo>
                              <a:cubicBezTo>
                                <a:pt x="40894" y="45479"/>
                                <a:pt x="38202" y="47282"/>
                                <a:pt x="35103" y="48602"/>
                              </a:cubicBezTo>
                              <a:cubicBezTo>
                                <a:pt x="31978" y="49936"/>
                                <a:pt x="28702" y="50597"/>
                                <a:pt x="25222" y="50597"/>
                              </a:cubicBezTo>
                              <a:cubicBezTo>
                                <a:pt x="21742" y="50597"/>
                                <a:pt x="18478" y="49936"/>
                                <a:pt x="15418" y="48602"/>
                              </a:cubicBezTo>
                              <a:cubicBezTo>
                                <a:pt x="12357" y="47282"/>
                                <a:pt x="9677" y="45479"/>
                                <a:pt x="7404" y="43193"/>
                              </a:cubicBezTo>
                              <a:cubicBezTo>
                                <a:pt x="5118" y="40907"/>
                                <a:pt x="3302" y="38214"/>
                                <a:pt x="1981" y="35103"/>
                              </a:cubicBezTo>
                              <a:cubicBezTo>
                                <a:pt x="660" y="32003"/>
                                <a:pt x="0" y="28702"/>
                                <a:pt x="0" y="25235"/>
                              </a:cubicBezTo>
                              <a:cubicBezTo>
                                <a:pt x="0" y="21755"/>
                                <a:pt x="660" y="18478"/>
                                <a:pt x="1981" y="15430"/>
                              </a:cubicBezTo>
                              <a:cubicBezTo>
                                <a:pt x="3302" y="12370"/>
                                <a:pt x="5118" y="9690"/>
                                <a:pt x="7404" y="7404"/>
                              </a:cubicBezTo>
                              <a:cubicBezTo>
                                <a:pt x="9677" y="5118"/>
                                <a:pt x="12357" y="3315"/>
                                <a:pt x="15418" y="1981"/>
                              </a:cubicBezTo>
                              <a:cubicBezTo>
                                <a:pt x="18478" y="660"/>
                                <a:pt x="21742" y="0"/>
                                <a:pt x="25222" y="0"/>
                              </a:cubicBez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83866700" name="Shape 36"/>
                      <wps:cNvSpPr>
                        <a:spLocks/>
                      </wps:cNvSpPr>
                      <wps:spPr bwMode="auto">
                        <a:xfrm>
                          <a:off x="33060" y="2199"/>
                          <a:ext cx="1232" cy="2166"/>
                        </a:xfrm>
                        <a:custGeom>
                          <a:avLst/>
                          <a:gdLst>
                            <a:gd name="T0" fmla="*/ 28791 w 123266"/>
                            <a:gd name="T1" fmla="*/ 0 h 216636"/>
                            <a:gd name="T2" fmla="*/ 75260 w 123266"/>
                            <a:gd name="T3" fmla="*/ 0 h 216636"/>
                            <a:gd name="T4" fmla="*/ 75260 w 123266"/>
                            <a:gd name="T5" fmla="*/ 58268 h 216636"/>
                            <a:gd name="T6" fmla="*/ 123266 w 123266"/>
                            <a:gd name="T7" fmla="*/ 58268 h 216636"/>
                            <a:gd name="T8" fmla="*/ 123266 w 123266"/>
                            <a:gd name="T9" fmla="*/ 76644 h 216636"/>
                            <a:gd name="T10" fmla="*/ 75260 w 123266"/>
                            <a:gd name="T11" fmla="*/ 76644 h 216636"/>
                            <a:gd name="T12" fmla="*/ 75260 w 123266"/>
                            <a:gd name="T13" fmla="*/ 216636 h 216636"/>
                            <a:gd name="T14" fmla="*/ 28791 w 123266"/>
                            <a:gd name="T15" fmla="*/ 216636 h 216636"/>
                            <a:gd name="T16" fmla="*/ 28791 w 123266"/>
                            <a:gd name="T17" fmla="*/ 76644 h 216636"/>
                            <a:gd name="T18" fmla="*/ 0 w 123266"/>
                            <a:gd name="T19" fmla="*/ 76644 h 216636"/>
                            <a:gd name="T20" fmla="*/ 0 w 123266"/>
                            <a:gd name="T21" fmla="*/ 58268 h 216636"/>
                            <a:gd name="T22" fmla="*/ 28791 w 123266"/>
                            <a:gd name="T23" fmla="*/ 58268 h 216636"/>
                            <a:gd name="T24" fmla="*/ 28791 w 123266"/>
                            <a:gd name="T25" fmla="*/ 0 h 216636"/>
                            <a:gd name="T26" fmla="*/ 0 w 123266"/>
                            <a:gd name="T27" fmla="*/ 0 h 216636"/>
                            <a:gd name="T28" fmla="*/ 123266 w 123266"/>
                            <a:gd name="T29" fmla="*/ 216636 h 2166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23266" h="216636">
                              <a:moveTo>
                                <a:pt x="28791" y="0"/>
                              </a:moveTo>
                              <a:lnTo>
                                <a:pt x="75260" y="0"/>
                              </a:lnTo>
                              <a:lnTo>
                                <a:pt x="75260" y="58268"/>
                              </a:lnTo>
                              <a:lnTo>
                                <a:pt x="123266" y="58268"/>
                              </a:lnTo>
                              <a:lnTo>
                                <a:pt x="123266" y="76644"/>
                              </a:lnTo>
                              <a:lnTo>
                                <a:pt x="75260" y="76644"/>
                              </a:lnTo>
                              <a:lnTo>
                                <a:pt x="75260" y="216636"/>
                              </a:lnTo>
                              <a:lnTo>
                                <a:pt x="28791" y="216636"/>
                              </a:lnTo>
                              <a:lnTo>
                                <a:pt x="28791" y="76644"/>
                              </a:lnTo>
                              <a:lnTo>
                                <a:pt x="0" y="76644"/>
                              </a:lnTo>
                              <a:lnTo>
                                <a:pt x="0" y="58268"/>
                              </a:lnTo>
                              <a:lnTo>
                                <a:pt x="28791" y="58268"/>
                              </a:lnTo>
                              <a:lnTo>
                                <a:pt x="28791" y="0"/>
                              </a:ln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1536596" name="Shape 37"/>
                      <wps:cNvSpPr>
                        <a:spLocks/>
                      </wps:cNvSpPr>
                      <wps:spPr bwMode="auto">
                        <a:xfrm>
                          <a:off x="34309" y="2782"/>
                          <a:ext cx="1616" cy="2314"/>
                        </a:xfrm>
                        <a:custGeom>
                          <a:avLst/>
                          <a:gdLst>
                            <a:gd name="T0" fmla="*/ 0 w 161658"/>
                            <a:gd name="T1" fmla="*/ 0 h 231445"/>
                            <a:gd name="T2" fmla="*/ 46343 w 161658"/>
                            <a:gd name="T3" fmla="*/ 0 h 231445"/>
                            <a:gd name="T4" fmla="*/ 93370 w 161658"/>
                            <a:gd name="T5" fmla="*/ 107086 h 231445"/>
                            <a:gd name="T6" fmla="*/ 129578 w 161658"/>
                            <a:gd name="T7" fmla="*/ 0 h 231445"/>
                            <a:gd name="T8" fmla="*/ 161658 w 161658"/>
                            <a:gd name="T9" fmla="*/ 0 h 231445"/>
                            <a:gd name="T10" fmla="*/ 104064 w 161658"/>
                            <a:gd name="T11" fmla="*/ 139306 h 231445"/>
                            <a:gd name="T12" fmla="*/ 82055 w 161658"/>
                            <a:gd name="T13" fmla="*/ 186551 h 231445"/>
                            <a:gd name="T14" fmla="*/ 55804 w 161658"/>
                            <a:gd name="T15" fmla="*/ 231445 h 231445"/>
                            <a:gd name="T16" fmla="*/ 37694 w 161658"/>
                            <a:gd name="T17" fmla="*/ 220485 h 231445"/>
                            <a:gd name="T18" fmla="*/ 45796 w 161658"/>
                            <a:gd name="T19" fmla="*/ 206222 h 231445"/>
                            <a:gd name="T20" fmla="*/ 54978 w 161658"/>
                            <a:gd name="T21" fmla="*/ 189497 h 231445"/>
                            <a:gd name="T22" fmla="*/ 63335 w 161658"/>
                            <a:gd name="T23" fmla="*/ 172415 h 231445"/>
                            <a:gd name="T24" fmla="*/ 69240 w 161658"/>
                            <a:gd name="T25" fmla="*/ 156997 h 231445"/>
                            <a:gd name="T26" fmla="*/ 0 w 161658"/>
                            <a:gd name="T27" fmla="*/ 0 h 231445"/>
                            <a:gd name="T28" fmla="*/ 0 w 161658"/>
                            <a:gd name="T29" fmla="*/ 0 h 231445"/>
                            <a:gd name="T30" fmla="*/ 161658 w 161658"/>
                            <a:gd name="T31" fmla="*/ 231445 h 2314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161658" h="231445">
                              <a:moveTo>
                                <a:pt x="0" y="0"/>
                              </a:moveTo>
                              <a:lnTo>
                                <a:pt x="46343" y="0"/>
                              </a:lnTo>
                              <a:lnTo>
                                <a:pt x="93370" y="107086"/>
                              </a:lnTo>
                              <a:lnTo>
                                <a:pt x="129578" y="0"/>
                              </a:lnTo>
                              <a:lnTo>
                                <a:pt x="161658" y="0"/>
                              </a:lnTo>
                              <a:lnTo>
                                <a:pt x="104064" y="139306"/>
                              </a:lnTo>
                              <a:cubicBezTo>
                                <a:pt x="97485" y="155219"/>
                                <a:pt x="90157" y="170967"/>
                                <a:pt x="82055" y="186551"/>
                              </a:cubicBezTo>
                              <a:cubicBezTo>
                                <a:pt x="73965" y="202133"/>
                                <a:pt x="65227" y="217106"/>
                                <a:pt x="55804" y="231445"/>
                              </a:cubicBezTo>
                              <a:lnTo>
                                <a:pt x="37694" y="220485"/>
                              </a:lnTo>
                              <a:cubicBezTo>
                                <a:pt x="39993" y="216370"/>
                                <a:pt x="42672" y="211620"/>
                                <a:pt x="45796" y="206222"/>
                              </a:cubicBezTo>
                              <a:cubicBezTo>
                                <a:pt x="48895" y="200825"/>
                                <a:pt x="51969" y="195250"/>
                                <a:pt x="54978" y="189497"/>
                              </a:cubicBezTo>
                              <a:cubicBezTo>
                                <a:pt x="58001" y="183731"/>
                                <a:pt x="60782" y="178041"/>
                                <a:pt x="63335" y="172415"/>
                              </a:cubicBezTo>
                              <a:cubicBezTo>
                                <a:pt x="65900" y="166815"/>
                                <a:pt x="67856" y="161658"/>
                                <a:pt x="69240" y="156997"/>
                              </a:cubicBezTo>
                              <a:lnTo>
                                <a:pt x="0" y="0"/>
                              </a:ln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27175277" name="Shape 38"/>
                      <wps:cNvSpPr>
                        <a:spLocks/>
                      </wps:cNvSpPr>
                      <wps:spPr bwMode="auto">
                        <a:xfrm>
                          <a:off x="36722" y="2270"/>
                          <a:ext cx="1735" cy="2062"/>
                        </a:xfrm>
                        <a:custGeom>
                          <a:avLst/>
                          <a:gdLst>
                            <a:gd name="T0" fmla="*/ 85966 w 173584"/>
                            <a:gd name="T1" fmla="*/ 0 h 206210"/>
                            <a:gd name="T2" fmla="*/ 112916 w 173584"/>
                            <a:gd name="T3" fmla="*/ 2731 h 206210"/>
                            <a:gd name="T4" fmla="*/ 135331 w 173584"/>
                            <a:gd name="T5" fmla="*/ 10554 h 206210"/>
                            <a:gd name="T6" fmla="*/ 154178 w 173584"/>
                            <a:gd name="T7" fmla="*/ 22682 h 206210"/>
                            <a:gd name="T8" fmla="*/ 170281 w 173584"/>
                            <a:gd name="T9" fmla="*/ 38392 h 206210"/>
                            <a:gd name="T10" fmla="*/ 142316 w 173584"/>
                            <a:gd name="T11" fmla="*/ 66764 h 206210"/>
                            <a:gd name="T12" fmla="*/ 133185 w 173584"/>
                            <a:gd name="T13" fmla="*/ 48946 h 206210"/>
                            <a:gd name="T14" fmla="*/ 120243 w 173584"/>
                            <a:gd name="T15" fmla="*/ 35306 h 206210"/>
                            <a:gd name="T16" fmla="*/ 105296 w 173584"/>
                            <a:gd name="T17" fmla="*/ 26518 h 206210"/>
                            <a:gd name="T18" fmla="*/ 90208 w 173584"/>
                            <a:gd name="T19" fmla="*/ 23444 h 206210"/>
                            <a:gd name="T20" fmla="*/ 72796 w 173584"/>
                            <a:gd name="T21" fmla="*/ 24753 h 206210"/>
                            <a:gd name="T22" fmla="*/ 59156 w 173584"/>
                            <a:gd name="T23" fmla="*/ 28994 h 206210"/>
                            <a:gd name="T24" fmla="*/ 50317 w 173584"/>
                            <a:gd name="T25" fmla="*/ 36944 h 206210"/>
                            <a:gd name="T26" fmla="*/ 47155 w 173584"/>
                            <a:gd name="T27" fmla="*/ 49365 h 206210"/>
                            <a:gd name="T28" fmla="*/ 49492 w 173584"/>
                            <a:gd name="T29" fmla="*/ 59372 h 206210"/>
                            <a:gd name="T30" fmla="*/ 55740 w 173584"/>
                            <a:gd name="T31" fmla="*/ 66358 h 206210"/>
                            <a:gd name="T32" fmla="*/ 64579 w 173584"/>
                            <a:gd name="T33" fmla="*/ 71095 h 206210"/>
                            <a:gd name="T34" fmla="*/ 74790 w 173584"/>
                            <a:gd name="T35" fmla="*/ 74308 h 206210"/>
                            <a:gd name="T36" fmla="*/ 85204 w 173584"/>
                            <a:gd name="T37" fmla="*/ 76709 h 206210"/>
                            <a:gd name="T38" fmla="*/ 94602 w 173584"/>
                            <a:gd name="T39" fmla="*/ 78969 h 206210"/>
                            <a:gd name="T40" fmla="*/ 111874 w 173584"/>
                            <a:gd name="T41" fmla="*/ 83909 h 206210"/>
                            <a:gd name="T42" fmla="*/ 129705 w 173584"/>
                            <a:gd name="T43" fmla="*/ 90018 h 206210"/>
                            <a:gd name="T44" fmla="*/ 146431 w 173584"/>
                            <a:gd name="T45" fmla="*/ 98031 h 206210"/>
                            <a:gd name="T46" fmla="*/ 160414 w 173584"/>
                            <a:gd name="T47" fmla="*/ 108789 h 206210"/>
                            <a:gd name="T48" fmla="*/ 170015 w 173584"/>
                            <a:gd name="T49" fmla="*/ 123203 h 206210"/>
                            <a:gd name="T50" fmla="*/ 173584 w 173584"/>
                            <a:gd name="T51" fmla="*/ 141910 h 206210"/>
                            <a:gd name="T52" fmla="*/ 170371 w 173584"/>
                            <a:gd name="T53" fmla="*/ 164389 h 206210"/>
                            <a:gd name="T54" fmla="*/ 161315 w 173584"/>
                            <a:gd name="T55" fmla="*/ 181267 h 206210"/>
                            <a:gd name="T56" fmla="*/ 147536 w 173584"/>
                            <a:gd name="T57" fmla="*/ 193193 h 206210"/>
                            <a:gd name="T58" fmla="*/ 130175 w 173584"/>
                            <a:gd name="T59" fmla="*/ 200864 h 206210"/>
                            <a:gd name="T60" fmla="*/ 110299 w 173584"/>
                            <a:gd name="T61" fmla="*/ 204978 h 206210"/>
                            <a:gd name="T62" fmla="*/ 88989 w 173584"/>
                            <a:gd name="T63" fmla="*/ 206210 h 206210"/>
                            <a:gd name="T64" fmla="*/ 62662 w 173584"/>
                            <a:gd name="T65" fmla="*/ 204089 h 206210"/>
                            <a:gd name="T66" fmla="*/ 39954 w 173584"/>
                            <a:gd name="T67" fmla="*/ 197371 h 206210"/>
                            <a:gd name="T68" fmla="*/ 19533 w 173584"/>
                            <a:gd name="T69" fmla="*/ 185509 h 206210"/>
                            <a:gd name="T70" fmla="*/ 0 w 173584"/>
                            <a:gd name="T71" fmla="*/ 167818 h 206210"/>
                            <a:gd name="T72" fmla="*/ 27965 w 173584"/>
                            <a:gd name="T73" fmla="*/ 139447 h 206210"/>
                            <a:gd name="T74" fmla="*/ 38519 w 173584"/>
                            <a:gd name="T75" fmla="*/ 156921 h 206210"/>
                            <a:gd name="T76" fmla="*/ 53264 w 173584"/>
                            <a:gd name="T77" fmla="*/ 170701 h 206210"/>
                            <a:gd name="T78" fmla="*/ 69914 w 173584"/>
                            <a:gd name="T79" fmla="*/ 179756 h 206210"/>
                            <a:gd name="T80" fmla="*/ 86233 w 173584"/>
                            <a:gd name="T81" fmla="*/ 183045 h 206210"/>
                            <a:gd name="T82" fmla="*/ 103238 w 173584"/>
                            <a:gd name="T83" fmla="*/ 181737 h 206210"/>
                            <a:gd name="T84" fmla="*/ 117094 w 173584"/>
                            <a:gd name="T85" fmla="*/ 177432 h 206210"/>
                            <a:gd name="T86" fmla="*/ 126340 w 173584"/>
                            <a:gd name="T87" fmla="*/ 169405 h 206210"/>
                            <a:gd name="T88" fmla="*/ 129705 w 173584"/>
                            <a:gd name="T89" fmla="*/ 156858 h 206210"/>
                            <a:gd name="T90" fmla="*/ 127102 w 173584"/>
                            <a:gd name="T91" fmla="*/ 146990 h 206210"/>
                            <a:gd name="T92" fmla="*/ 120307 w 173584"/>
                            <a:gd name="T93" fmla="*/ 139929 h 206210"/>
                            <a:gd name="T94" fmla="*/ 110769 w 173584"/>
                            <a:gd name="T95" fmla="*/ 134912 h 206210"/>
                            <a:gd name="T96" fmla="*/ 99898 w 173584"/>
                            <a:gd name="T97" fmla="*/ 131432 h 206210"/>
                            <a:gd name="T98" fmla="*/ 88989 w 173584"/>
                            <a:gd name="T99" fmla="*/ 128804 h 206210"/>
                            <a:gd name="T100" fmla="*/ 79515 w 173584"/>
                            <a:gd name="T101" fmla="*/ 126416 h 206210"/>
                            <a:gd name="T102" fmla="*/ 62662 w 173584"/>
                            <a:gd name="T103" fmla="*/ 121412 h 206210"/>
                            <a:gd name="T104" fmla="*/ 45377 w 173584"/>
                            <a:gd name="T105" fmla="*/ 115304 h 206210"/>
                            <a:gd name="T106" fmla="*/ 29261 w 173584"/>
                            <a:gd name="T107" fmla="*/ 107417 h 206210"/>
                            <a:gd name="T108" fmla="*/ 15901 w 173584"/>
                            <a:gd name="T109" fmla="*/ 96863 h 206210"/>
                            <a:gd name="T110" fmla="*/ 6705 w 173584"/>
                            <a:gd name="T111" fmla="*/ 82741 h 206210"/>
                            <a:gd name="T112" fmla="*/ 3289 w 173584"/>
                            <a:gd name="T113" fmla="*/ 64300 h 206210"/>
                            <a:gd name="T114" fmla="*/ 6376 w 173584"/>
                            <a:gd name="T115" fmla="*/ 42164 h 206210"/>
                            <a:gd name="T116" fmla="*/ 15075 w 173584"/>
                            <a:gd name="T117" fmla="*/ 25362 h 206210"/>
                            <a:gd name="T118" fmla="*/ 28372 w 173584"/>
                            <a:gd name="T119" fmla="*/ 13360 h 206210"/>
                            <a:gd name="T120" fmla="*/ 45238 w 173584"/>
                            <a:gd name="T121" fmla="*/ 5562 h 206210"/>
                            <a:gd name="T122" fmla="*/ 64795 w 173584"/>
                            <a:gd name="T123" fmla="*/ 1295 h 206210"/>
                            <a:gd name="T124" fmla="*/ 85966 w 173584"/>
                            <a:gd name="T125" fmla="*/ 0 h 206210"/>
                            <a:gd name="T126" fmla="*/ 0 w 173584"/>
                            <a:gd name="T127" fmla="*/ 0 h 206210"/>
                            <a:gd name="T128" fmla="*/ 173584 w 173584"/>
                            <a:gd name="T129" fmla="*/ 206210 h 206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T126" t="T127" r="T128" b="T129"/>
                          <a:pathLst>
                            <a:path w="173584" h="206210">
                              <a:moveTo>
                                <a:pt x="85966" y="0"/>
                              </a:moveTo>
                              <a:cubicBezTo>
                                <a:pt x="95834" y="0"/>
                                <a:pt x="104826" y="901"/>
                                <a:pt x="112916" y="2731"/>
                              </a:cubicBezTo>
                              <a:cubicBezTo>
                                <a:pt x="120993" y="4559"/>
                                <a:pt x="128473" y="7176"/>
                                <a:pt x="135331" y="10554"/>
                              </a:cubicBezTo>
                              <a:cubicBezTo>
                                <a:pt x="142189" y="13932"/>
                                <a:pt x="148463" y="17983"/>
                                <a:pt x="154178" y="22682"/>
                              </a:cubicBezTo>
                              <a:cubicBezTo>
                                <a:pt x="159893" y="27394"/>
                                <a:pt x="165265" y="32639"/>
                                <a:pt x="170281" y="38392"/>
                              </a:cubicBezTo>
                              <a:lnTo>
                                <a:pt x="142316" y="66764"/>
                              </a:lnTo>
                              <a:cubicBezTo>
                                <a:pt x="140119" y="60185"/>
                                <a:pt x="137084" y="54242"/>
                                <a:pt x="133185" y="48946"/>
                              </a:cubicBezTo>
                              <a:cubicBezTo>
                                <a:pt x="129324" y="43650"/>
                                <a:pt x="124994" y="39104"/>
                                <a:pt x="120243" y="35306"/>
                              </a:cubicBezTo>
                              <a:cubicBezTo>
                                <a:pt x="115481" y="31509"/>
                                <a:pt x="110503" y="28588"/>
                                <a:pt x="105296" y="26518"/>
                              </a:cubicBezTo>
                              <a:cubicBezTo>
                                <a:pt x="100089" y="24473"/>
                                <a:pt x="95059" y="23444"/>
                                <a:pt x="90208" y="23444"/>
                              </a:cubicBezTo>
                              <a:cubicBezTo>
                                <a:pt x="83909" y="23444"/>
                                <a:pt x="78105" y="23876"/>
                                <a:pt x="72796" y="24753"/>
                              </a:cubicBezTo>
                              <a:cubicBezTo>
                                <a:pt x="67501" y="25616"/>
                                <a:pt x="62967" y="27025"/>
                                <a:pt x="59156" y="28994"/>
                              </a:cubicBezTo>
                              <a:cubicBezTo>
                                <a:pt x="55372" y="30962"/>
                                <a:pt x="52413" y="33617"/>
                                <a:pt x="50317" y="36944"/>
                              </a:cubicBezTo>
                              <a:cubicBezTo>
                                <a:pt x="48209" y="40284"/>
                                <a:pt x="47155" y="44424"/>
                                <a:pt x="47155" y="49365"/>
                              </a:cubicBezTo>
                              <a:cubicBezTo>
                                <a:pt x="47155" y="53289"/>
                                <a:pt x="47930" y="56629"/>
                                <a:pt x="49492" y="59372"/>
                              </a:cubicBezTo>
                              <a:cubicBezTo>
                                <a:pt x="51054" y="62103"/>
                                <a:pt x="53124" y="64440"/>
                                <a:pt x="55740" y="66358"/>
                              </a:cubicBezTo>
                              <a:cubicBezTo>
                                <a:pt x="58331" y="68276"/>
                                <a:pt x="61278" y="69850"/>
                                <a:pt x="64579" y="71095"/>
                              </a:cubicBezTo>
                              <a:cubicBezTo>
                                <a:pt x="67869" y="72314"/>
                                <a:pt x="71272" y="73406"/>
                                <a:pt x="74790" y="74308"/>
                              </a:cubicBezTo>
                              <a:cubicBezTo>
                                <a:pt x="78308" y="75223"/>
                                <a:pt x="81788" y="76035"/>
                                <a:pt x="85204" y="76709"/>
                              </a:cubicBezTo>
                              <a:cubicBezTo>
                                <a:pt x="88646" y="77407"/>
                                <a:pt x="91770" y="78143"/>
                                <a:pt x="94602" y="78969"/>
                              </a:cubicBezTo>
                              <a:cubicBezTo>
                                <a:pt x="100089" y="80531"/>
                                <a:pt x="105842" y="82169"/>
                                <a:pt x="111874" y="83909"/>
                              </a:cubicBezTo>
                              <a:cubicBezTo>
                                <a:pt x="117920" y="85637"/>
                                <a:pt x="123851" y="87668"/>
                                <a:pt x="129705" y="90018"/>
                              </a:cubicBezTo>
                              <a:cubicBezTo>
                                <a:pt x="135547" y="92329"/>
                                <a:pt x="141135" y="95009"/>
                                <a:pt x="146431" y="98031"/>
                              </a:cubicBezTo>
                              <a:cubicBezTo>
                                <a:pt x="151727" y="101041"/>
                                <a:pt x="156388" y="104635"/>
                                <a:pt x="160414" y="108789"/>
                              </a:cubicBezTo>
                              <a:cubicBezTo>
                                <a:pt x="164440" y="112954"/>
                                <a:pt x="167627" y="117755"/>
                                <a:pt x="170015" y="123203"/>
                              </a:cubicBezTo>
                              <a:cubicBezTo>
                                <a:pt x="172390" y="128625"/>
                                <a:pt x="173584" y="134862"/>
                                <a:pt x="173584" y="141910"/>
                              </a:cubicBezTo>
                              <a:cubicBezTo>
                                <a:pt x="173584" y="150406"/>
                                <a:pt x="172504" y="157899"/>
                                <a:pt x="170371" y="164389"/>
                              </a:cubicBezTo>
                              <a:cubicBezTo>
                                <a:pt x="168211" y="170891"/>
                                <a:pt x="165189" y="176505"/>
                                <a:pt x="161315" y="181267"/>
                              </a:cubicBezTo>
                              <a:cubicBezTo>
                                <a:pt x="157416" y="186004"/>
                                <a:pt x="152832" y="189979"/>
                                <a:pt x="147536" y="193193"/>
                              </a:cubicBezTo>
                              <a:cubicBezTo>
                                <a:pt x="142227" y="196393"/>
                                <a:pt x="136449" y="198946"/>
                                <a:pt x="130175" y="200864"/>
                              </a:cubicBezTo>
                              <a:cubicBezTo>
                                <a:pt x="123927" y="202794"/>
                                <a:pt x="117284" y="204165"/>
                                <a:pt x="110299" y="204978"/>
                              </a:cubicBezTo>
                              <a:cubicBezTo>
                                <a:pt x="103302" y="205804"/>
                                <a:pt x="96203" y="206210"/>
                                <a:pt x="88989" y="206210"/>
                              </a:cubicBezTo>
                              <a:cubicBezTo>
                                <a:pt x="79477" y="206210"/>
                                <a:pt x="70688" y="205511"/>
                                <a:pt x="62662" y="204089"/>
                              </a:cubicBezTo>
                              <a:cubicBezTo>
                                <a:pt x="54610" y="202667"/>
                                <a:pt x="47053" y="200431"/>
                                <a:pt x="39954" y="197371"/>
                              </a:cubicBezTo>
                              <a:cubicBezTo>
                                <a:pt x="32880" y="194310"/>
                                <a:pt x="26073" y="190360"/>
                                <a:pt x="19533" y="185509"/>
                              </a:cubicBezTo>
                              <a:cubicBezTo>
                                <a:pt x="12992" y="180658"/>
                                <a:pt x="6490" y="174765"/>
                                <a:pt x="0" y="167818"/>
                              </a:cubicBezTo>
                              <a:lnTo>
                                <a:pt x="27965" y="139447"/>
                              </a:lnTo>
                              <a:cubicBezTo>
                                <a:pt x="30518" y="145745"/>
                                <a:pt x="34049" y="151574"/>
                                <a:pt x="38519" y="156921"/>
                              </a:cubicBezTo>
                              <a:cubicBezTo>
                                <a:pt x="43002" y="162268"/>
                                <a:pt x="47904" y="166866"/>
                                <a:pt x="53264" y="170701"/>
                              </a:cubicBezTo>
                              <a:cubicBezTo>
                                <a:pt x="58610" y="174549"/>
                                <a:pt x="64160" y="177559"/>
                                <a:pt x="69914" y="179756"/>
                              </a:cubicBezTo>
                              <a:cubicBezTo>
                                <a:pt x="75679" y="181940"/>
                                <a:pt x="81115" y="183045"/>
                                <a:pt x="86233" y="183045"/>
                              </a:cubicBezTo>
                              <a:cubicBezTo>
                                <a:pt x="92278" y="183045"/>
                                <a:pt x="97942" y="182600"/>
                                <a:pt x="103238" y="181737"/>
                              </a:cubicBezTo>
                              <a:cubicBezTo>
                                <a:pt x="108547" y="180873"/>
                                <a:pt x="113157" y="179439"/>
                                <a:pt x="117094" y="177432"/>
                              </a:cubicBezTo>
                              <a:cubicBezTo>
                                <a:pt x="121018" y="175413"/>
                                <a:pt x="124117" y="172733"/>
                                <a:pt x="126340" y="169405"/>
                              </a:cubicBezTo>
                              <a:cubicBezTo>
                                <a:pt x="128588" y="166065"/>
                                <a:pt x="129705" y="161875"/>
                                <a:pt x="129705" y="156858"/>
                              </a:cubicBezTo>
                              <a:cubicBezTo>
                                <a:pt x="129705" y="153010"/>
                                <a:pt x="128829" y="149720"/>
                                <a:pt x="127102" y="146990"/>
                              </a:cubicBezTo>
                              <a:cubicBezTo>
                                <a:pt x="125362" y="144234"/>
                                <a:pt x="123101" y="141884"/>
                                <a:pt x="120307" y="139929"/>
                              </a:cubicBezTo>
                              <a:cubicBezTo>
                                <a:pt x="117526" y="137961"/>
                                <a:pt x="114351" y="136296"/>
                                <a:pt x="110769" y="134912"/>
                              </a:cubicBezTo>
                              <a:cubicBezTo>
                                <a:pt x="107213" y="133541"/>
                                <a:pt x="103581" y="132373"/>
                                <a:pt x="99898" y="131432"/>
                              </a:cubicBezTo>
                              <a:cubicBezTo>
                                <a:pt x="96177" y="130455"/>
                                <a:pt x="92558" y="129591"/>
                                <a:pt x="88989" y="128804"/>
                              </a:cubicBezTo>
                              <a:cubicBezTo>
                                <a:pt x="85420" y="128042"/>
                                <a:pt x="82258" y="127241"/>
                                <a:pt x="79515" y="126416"/>
                              </a:cubicBezTo>
                              <a:cubicBezTo>
                                <a:pt x="74130" y="124854"/>
                                <a:pt x="68491" y="123203"/>
                                <a:pt x="62662" y="121412"/>
                              </a:cubicBezTo>
                              <a:cubicBezTo>
                                <a:pt x="56807" y="119634"/>
                                <a:pt x="51054" y="117590"/>
                                <a:pt x="45377" y="115304"/>
                              </a:cubicBezTo>
                              <a:cubicBezTo>
                                <a:pt x="39700" y="113030"/>
                                <a:pt x="34353" y="110389"/>
                                <a:pt x="29261" y="107417"/>
                              </a:cubicBezTo>
                              <a:cubicBezTo>
                                <a:pt x="24193" y="104458"/>
                                <a:pt x="19736" y="100940"/>
                                <a:pt x="15901" y="96863"/>
                              </a:cubicBezTo>
                              <a:cubicBezTo>
                                <a:pt x="12052" y="92799"/>
                                <a:pt x="8992" y="88100"/>
                                <a:pt x="6705" y="82741"/>
                              </a:cubicBezTo>
                              <a:cubicBezTo>
                                <a:pt x="4432" y="77407"/>
                                <a:pt x="3289" y="71247"/>
                                <a:pt x="3289" y="64300"/>
                              </a:cubicBezTo>
                              <a:cubicBezTo>
                                <a:pt x="3289" y="55994"/>
                                <a:pt x="4305" y="48603"/>
                                <a:pt x="6376" y="42164"/>
                              </a:cubicBezTo>
                              <a:cubicBezTo>
                                <a:pt x="8420" y="35713"/>
                                <a:pt x="11316" y="30112"/>
                                <a:pt x="15075" y="25362"/>
                              </a:cubicBezTo>
                              <a:cubicBezTo>
                                <a:pt x="18821" y="20612"/>
                                <a:pt x="23254" y="16611"/>
                                <a:pt x="28372" y="13360"/>
                              </a:cubicBezTo>
                              <a:cubicBezTo>
                                <a:pt x="33503" y="10122"/>
                                <a:pt x="39129" y="7519"/>
                                <a:pt x="45238" y="5562"/>
                              </a:cubicBezTo>
                              <a:cubicBezTo>
                                <a:pt x="51372" y="3581"/>
                                <a:pt x="57887" y="2172"/>
                                <a:pt x="64795" y="1295"/>
                              </a:cubicBezTo>
                              <a:cubicBezTo>
                                <a:pt x="71679" y="432"/>
                                <a:pt x="78740" y="0"/>
                                <a:pt x="85966" y="0"/>
                              </a:cubicBez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16744099" name="Shape 39"/>
                      <wps:cNvSpPr>
                        <a:spLocks/>
                      </wps:cNvSpPr>
                      <wps:spPr bwMode="auto">
                        <a:xfrm>
                          <a:off x="38744" y="2682"/>
                          <a:ext cx="840" cy="2341"/>
                        </a:xfrm>
                        <a:custGeom>
                          <a:avLst/>
                          <a:gdLst>
                            <a:gd name="T0" fmla="*/ 83998 w 83998"/>
                            <a:gd name="T1" fmla="*/ 0 h 234094"/>
                            <a:gd name="T2" fmla="*/ 83998 w 83998"/>
                            <a:gd name="T3" fmla="*/ 21054 h 234094"/>
                            <a:gd name="T4" fmla="*/ 70409 w 83998"/>
                            <a:gd name="T5" fmla="*/ 23770 h 234094"/>
                            <a:gd name="T6" fmla="*/ 60414 w 83998"/>
                            <a:gd name="T7" fmla="*/ 31237 h 234094"/>
                            <a:gd name="T8" fmla="*/ 53556 w 83998"/>
                            <a:gd name="T9" fmla="*/ 42070 h 234094"/>
                            <a:gd name="T10" fmla="*/ 49365 w 83998"/>
                            <a:gd name="T11" fmla="*/ 54885 h 234094"/>
                            <a:gd name="T12" fmla="*/ 47257 w 83998"/>
                            <a:gd name="T13" fmla="*/ 68461 h 234094"/>
                            <a:gd name="T14" fmla="*/ 46634 w 83998"/>
                            <a:gd name="T15" fmla="*/ 81491 h 234094"/>
                            <a:gd name="T16" fmla="*/ 47447 w 83998"/>
                            <a:gd name="T17" fmla="*/ 93620 h 234094"/>
                            <a:gd name="T18" fmla="*/ 50051 w 83998"/>
                            <a:gd name="T19" fmla="*/ 106992 h 234094"/>
                            <a:gd name="T20" fmla="*/ 54712 w 83998"/>
                            <a:gd name="T21" fmla="*/ 120010 h 234094"/>
                            <a:gd name="T22" fmla="*/ 61785 w 83998"/>
                            <a:gd name="T23" fmla="*/ 131262 h 234094"/>
                            <a:gd name="T24" fmla="*/ 71514 w 83998"/>
                            <a:gd name="T25" fmla="*/ 139136 h 234094"/>
                            <a:gd name="T26" fmla="*/ 83998 w 83998"/>
                            <a:gd name="T27" fmla="*/ 142048 h 234094"/>
                            <a:gd name="T28" fmla="*/ 83998 w 83998"/>
                            <a:gd name="T29" fmla="*/ 162550 h 234094"/>
                            <a:gd name="T30" fmla="*/ 66167 w 83998"/>
                            <a:gd name="T31" fmla="*/ 158757 h 234094"/>
                            <a:gd name="T32" fmla="*/ 46355 w 83998"/>
                            <a:gd name="T33" fmla="*/ 142095 h 234094"/>
                            <a:gd name="T34" fmla="*/ 46355 w 83998"/>
                            <a:gd name="T35" fmla="*/ 234094 h 234094"/>
                            <a:gd name="T36" fmla="*/ 0 w 83998"/>
                            <a:gd name="T37" fmla="*/ 234094 h 234094"/>
                            <a:gd name="T38" fmla="*/ 0 w 83998"/>
                            <a:gd name="T39" fmla="*/ 2649 h 234094"/>
                            <a:gd name="T40" fmla="*/ 17831 w 83998"/>
                            <a:gd name="T41" fmla="*/ 2649 h 234094"/>
                            <a:gd name="T42" fmla="*/ 38405 w 83998"/>
                            <a:gd name="T43" fmla="*/ 37066 h 234094"/>
                            <a:gd name="T44" fmla="*/ 46698 w 83998"/>
                            <a:gd name="T45" fmla="*/ 21369 h 234094"/>
                            <a:gd name="T46" fmla="*/ 58903 w 83998"/>
                            <a:gd name="T47" fmla="*/ 9304 h 234094"/>
                            <a:gd name="T48" fmla="*/ 74117 w 83998"/>
                            <a:gd name="T49" fmla="*/ 1557 h 234094"/>
                            <a:gd name="T50" fmla="*/ 83998 w 83998"/>
                            <a:gd name="T51" fmla="*/ 0 h 234094"/>
                            <a:gd name="T52" fmla="*/ 0 w 83998"/>
                            <a:gd name="T53" fmla="*/ 0 h 234094"/>
                            <a:gd name="T54" fmla="*/ 83998 w 83998"/>
                            <a:gd name="T55" fmla="*/ 234094 h 2340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83998" h="234094">
                              <a:moveTo>
                                <a:pt x="83998" y="0"/>
                              </a:moveTo>
                              <a:lnTo>
                                <a:pt x="83998" y="21054"/>
                              </a:lnTo>
                              <a:lnTo>
                                <a:pt x="70409" y="23770"/>
                              </a:lnTo>
                              <a:cubicBezTo>
                                <a:pt x="66535" y="25598"/>
                                <a:pt x="63195" y="28075"/>
                                <a:pt x="60414" y="31237"/>
                              </a:cubicBezTo>
                              <a:cubicBezTo>
                                <a:pt x="57620" y="34387"/>
                                <a:pt x="55334" y="38006"/>
                                <a:pt x="53556" y="42070"/>
                              </a:cubicBezTo>
                              <a:cubicBezTo>
                                <a:pt x="51765" y="46134"/>
                                <a:pt x="50381" y="50414"/>
                                <a:pt x="49365" y="54885"/>
                              </a:cubicBezTo>
                              <a:cubicBezTo>
                                <a:pt x="48362" y="59367"/>
                                <a:pt x="47651" y="63889"/>
                                <a:pt x="47257" y="68461"/>
                              </a:cubicBezTo>
                              <a:cubicBezTo>
                                <a:pt x="46825" y="73032"/>
                                <a:pt x="46634" y="77376"/>
                                <a:pt x="46634" y="81491"/>
                              </a:cubicBezTo>
                              <a:cubicBezTo>
                                <a:pt x="46634" y="85149"/>
                                <a:pt x="46901" y="89200"/>
                                <a:pt x="47447" y="93620"/>
                              </a:cubicBezTo>
                              <a:cubicBezTo>
                                <a:pt x="48006" y="98064"/>
                                <a:pt x="48869" y="102510"/>
                                <a:pt x="50051" y="106992"/>
                              </a:cubicBezTo>
                              <a:cubicBezTo>
                                <a:pt x="51245" y="111463"/>
                                <a:pt x="52794" y="115807"/>
                                <a:pt x="54712" y="120010"/>
                              </a:cubicBezTo>
                              <a:cubicBezTo>
                                <a:pt x="56642" y="124214"/>
                                <a:pt x="58991" y="127973"/>
                                <a:pt x="61785" y="131262"/>
                              </a:cubicBezTo>
                              <a:cubicBezTo>
                                <a:pt x="64567" y="134551"/>
                                <a:pt x="67818" y="137180"/>
                                <a:pt x="71514" y="139136"/>
                              </a:cubicBezTo>
                              <a:lnTo>
                                <a:pt x="83998" y="142048"/>
                              </a:lnTo>
                              <a:lnTo>
                                <a:pt x="83998" y="162550"/>
                              </a:lnTo>
                              <a:lnTo>
                                <a:pt x="66167" y="158757"/>
                              </a:lnTo>
                              <a:cubicBezTo>
                                <a:pt x="58445" y="155138"/>
                                <a:pt x="51841" y="149588"/>
                                <a:pt x="46355" y="142095"/>
                              </a:cubicBezTo>
                              <a:lnTo>
                                <a:pt x="46355" y="234094"/>
                              </a:lnTo>
                              <a:lnTo>
                                <a:pt x="0" y="234094"/>
                              </a:lnTo>
                              <a:lnTo>
                                <a:pt x="0" y="2649"/>
                              </a:lnTo>
                              <a:lnTo>
                                <a:pt x="17831" y="2649"/>
                              </a:lnTo>
                              <a:lnTo>
                                <a:pt x="38405" y="37066"/>
                              </a:lnTo>
                              <a:cubicBezTo>
                                <a:pt x="40411" y="31300"/>
                                <a:pt x="43180" y="26068"/>
                                <a:pt x="46698" y="21369"/>
                              </a:cubicBezTo>
                              <a:cubicBezTo>
                                <a:pt x="50216" y="16658"/>
                                <a:pt x="54280" y="12631"/>
                                <a:pt x="58903" y="9304"/>
                              </a:cubicBezTo>
                              <a:cubicBezTo>
                                <a:pt x="63526" y="5964"/>
                                <a:pt x="68593" y="3386"/>
                                <a:pt x="74117" y="1557"/>
                              </a:cubicBezTo>
                              <a:lnTo>
                                <a:pt x="83998" y="0"/>
                              </a:ln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23978751" name="Shape 40"/>
                      <wps:cNvSpPr>
                        <a:spLocks/>
                      </wps:cNvSpPr>
                      <wps:spPr bwMode="auto">
                        <a:xfrm>
                          <a:off x="39584" y="2670"/>
                          <a:ext cx="844" cy="1654"/>
                        </a:xfrm>
                        <a:custGeom>
                          <a:avLst/>
                          <a:gdLst>
                            <a:gd name="T0" fmla="*/ 7607 w 84391"/>
                            <a:gd name="T1" fmla="*/ 0 h 165367"/>
                            <a:gd name="T2" fmla="*/ 39967 w 84391"/>
                            <a:gd name="T3" fmla="*/ 6452 h 165367"/>
                            <a:gd name="T4" fmla="*/ 64097 w 84391"/>
                            <a:gd name="T5" fmla="*/ 24066 h 165367"/>
                            <a:gd name="T6" fmla="*/ 79172 w 84391"/>
                            <a:gd name="T7" fmla="*/ 50330 h 165367"/>
                            <a:gd name="T8" fmla="*/ 84391 w 84391"/>
                            <a:gd name="T9" fmla="*/ 82690 h 165367"/>
                            <a:gd name="T10" fmla="*/ 79172 w 84391"/>
                            <a:gd name="T11" fmla="*/ 115049 h 165367"/>
                            <a:gd name="T12" fmla="*/ 64097 w 84391"/>
                            <a:gd name="T13" fmla="*/ 141300 h 165367"/>
                            <a:gd name="T14" fmla="*/ 39967 w 84391"/>
                            <a:gd name="T15" fmla="*/ 158928 h 165367"/>
                            <a:gd name="T16" fmla="*/ 7607 w 84391"/>
                            <a:gd name="T17" fmla="*/ 165367 h 165367"/>
                            <a:gd name="T18" fmla="*/ 0 w 84391"/>
                            <a:gd name="T19" fmla="*/ 163749 h 165367"/>
                            <a:gd name="T20" fmla="*/ 0 w 84391"/>
                            <a:gd name="T21" fmla="*/ 143246 h 165367"/>
                            <a:gd name="T22" fmla="*/ 203 w 84391"/>
                            <a:gd name="T23" fmla="*/ 143294 h 165367"/>
                            <a:gd name="T24" fmla="*/ 13779 w 84391"/>
                            <a:gd name="T25" fmla="*/ 140488 h 165367"/>
                            <a:gd name="T26" fmla="*/ 23647 w 84391"/>
                            <a:gd name="T27" fmla="*/ 132931 h 165367"/>
                            <a:gd name="T28" fmla="*/ 30442 w 84391"/>
                            <a:gd name="T29" fmla="*/ 122034 h 165367"/>
                            <a:gd name="T30" fmla="*/ 34607 w 84391"/>
                            <a:gd name="T31" fmla="*/ 109144 h 165367"/>
                            <a:gd name="T32" fmla="*/ 36741 w 84391"/>
                            <a:gd name="T33" fmla="*/ 95580 h 165367"/>
                            <a:gd name="T34" fmla="*/ 37363 w 84391"/>
                            <a:gd name="T35" fmla="*/ 82690 h 165367"/>
                            <a:gd name="T36" fmla="*/ 36741 w 84391"/>
                            <a:gd name="T37" fmla="*/ 69862 h 165367"/>
                            <a:gd name="T38" fmla="*/ 34607 w 84391"/>
                            <a:gd name="T39" fmla="*/ 56362 h 165367"/>
                            <a:gd name="T40" fmla="*/ 30442 w 84391"/>
                            <a:gd name="T41" fmla="*/ 43472 h 165367"/>
                            <a:gd name="T42" fmla="*/ 23647 w 84391"/>
                            <a:gd name="T43" fmla="*/ 32576 h 165367"/>
                            <a:gd name="T44" fmla="*/ 13703 w 84391"/>
                            <a:gd name="T45" fmla="*/ 25044 h 165367"/>
                            <a:gd name="T46" fmla="*/ 203 w 84391"/>
                            <a:gd name="T47" fmla="*/ 22212 h 165367"/>
                            <a:gd name="T48" fmla="*/ 0 w 84391"/>
                            <a:gd name="T49" fmla="*/ 22252 h 165367"/>
                            <a:gd name="T50" fmla="*/ 0 w 84391"/>
                            <a:gd name="T51" fmla="*/ 1199 h 165367"/>
                            <a:gd name="T52" fmla="*/ 7607 w 84391"/>
                            <a:gd name="T53" fmla="*/ 0 h 165367"/>
                            <a:gd name="T54" fmla="*/ 0 w 84391"/>
                            <a:gd name="T55" fmla="*/ 0 h 165367"/>
                            <a:gd name="T56" fmla="*/ 84391 w 84391"/>
                            <a:gd name="T57" fmla="*/ 165367 h 165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84391" h="165367">
                              <a:moveTo>
                                <a:pt x="7607" y="0"/>
                              </a:moveTo>
                              <a:cubicBezTo>
                                <a:pt x="19672" y="0"/>
                                <a:pt x="30454" y="2146"/>
                                <a:pt x="39967" y="6452"/>
                              </a:cubicBezTo>
                              <a:cubicBezTo>
                                <a:pt x="49466" y="10757"/>
                                <a:pt x="57518" y="16624"/>
                                <a:pt x="64097" y="24066"/>
                              </a:cubicBezTo>
                              <a:cubicBezTo>
                                <a:pt x="70675" y="31521"/>
                                <a:pt x="75705" y="40271"/>
                                <a:pt x="79172" y="50330"/>
                              </a:cubicBezTo>
                              <a:cubicBezTo>
                                <a:pt x="82664" y="60389"/>
                                <a:pt x="84391" y="71171"/>
                                <a:pt x="84391" y="82690"/>
                              </a:cubicBezTo>
                              <a:cubicBezTo>
                                <a:pt x="84391" y="94208"/>
                                <a:pt x="82664" y="104990"/>
                                <a:pt x="79172" y="115049"/>
                              </a:cubicBezTo>
                              <a:cubicBezTo>
                                <a:pt x="75705" y="125108"/>
                                <a:pt x="70675" y="133858"/>
                                <a:pt x="64097" y="141300"/>
                              </a:cubicBezTo>
                              <a:cubicBezTo>
                                <a:pt x="57518" y="148755"/>
                                <a:pt x="49466" y="154622"/>
                                <a:pt x="39967" y="158928"/>
                              </a:cubicBezTo>
                              <a:cubicBezTo>
                                <a:pt x="30454" y="163220"/>
                                <a:pt x="19672" y="165367"/>
                                <a:pt x="7607" y="165367"/>
                              </a:cubicBezTo>
                              <a:lnTo>
                                <a:pt x="0" y="163749"/>
                              </a:lnTo>
                              <a:lnTo>
                                <a:pt x="0" y="143246"/>
                              </a:lnTo>
                              <a:lnTo>
                                <a:pt x="203" y="143294"/>
                              </a:lnTo>
                              <a:cubicBezTo>
                                <a:pt x="5410" y="143294"/>
                                <a:pt x="9944" y="142354"/>
                                <a:pt x="13779" y="140488"/>
                              </a:cubicBezTo>
                              <a:cubicBezTo>
                                <a:pt x="17615" y="138608"/>
                                <a:pt x="20904" y="136093"/>
                                <a:pt x="23647" y="132931"/>
                              </a:cubicBezTo>
                              <a:cubicBezTo>
                                <a:pt x="26390" y="129794"/>
                                <a:pt x="28651" y="126149"/>
                                <a:pt x="30442" y="122034"/>
                              </a:cubicBezTo>
                              <a:cubicBezTo>
                                <a:pt x="32207" y="117919"/>
                                <a:pt x="33604" y="113626"/>
                                <a:pt x="34607" y="109144"/>
                              </a:cubicBezTo>
                              <a:cubicBezTo>
                                <a:pt x="35623" y="104673"/>
                                <a:pt x="36335" y="100152"/>
                                <a:pt x="36741" y="95580"/>
                              </a:cubicBezTo>
                              <a:cubicBezTo>
                                <a:pt x="37147" y="91008"/>
                                <a:pt x="37363" y="86716"/>
                                <a:pt x="37363" y="82690"/>
                              </a:cubicBezTo>
                              <a:cubicBezTo>
                                <a:pt x="37363" y="78663"/>
                                <a:pt x="37147" y="74396"/>
                                <a:pt x="36741" y="69862"/>
                              </a:cubicBezTo>
                              <a:cubicBezTo>
                                <a:pt x="36335" y="65341"/>
                                <a:pt x="35623" y="60833"/>
                                <a:pt x="34607" y="56362"/>
                              </a:cubicBezTo>
                              <a:cubicBezTo>
                                <a:pt x="33604" y="51879"/>
                                <a:pt x="32207" y="47587"/>
                                <a:pt x="30442" y="43472"/>
                              </a:cubicBezTo>
                              <a:cubicBezTo>
                                <a:pt x="28651" y="39357"/>
                                <a:pt x="26390" y="35737"/>
                                <a:pt x="23647" y="32576"/>
                              </a:cubicBezTo>
                              <a:cubicBezTo>
                                <a:pt x="20904" y="29426"/>
                                <a:pt x="17589" y="26898"/>
                                <a:pt x="13703" y="25044"/>
                              </a:cubicBezTo>
                              <a:cubicBezTo>
                                <a:pt x="9817" y="23152"/>
                                <a:pt x="5321" y="22212"/>
                                <a:pt x="203" y="22212"/>
                              </a:cubicBezTo>
                              <a:lnTo>
                                <a:pt x="0" y="22252"/>
                              </a:lnTo>
                              <a:lnTo>
                                <a:pt x="0" y="1199"/>
                              </a:lnTo>
                              <a:lnTo>
                                <a:pt x="7607" y="0"/>
                              </a:ln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61587174" name="Shape 41"/>
                      <wps:cNvSpPr>
                        <a:spLocks/>
                      </wps:cNvSpPr>
                      <wps:spPr bwMode="auto">
                        <a:xfrm>
                          <a:off x="40631" y="2670"/>
                          <a:ext cx="883" cy="1654"/>
                        </a:xfrm>
                        <a:custGeom>
                          <a:avLst/>
                          <a:gdLst>
                            <a:gd name="T0" fmla="*/ 88303 w 88373"/>
                            <a:gd name="T1" fmla="*/ 0 h 165367"/>
                            <a:gd name="T2" fmla="*/ 88373 w 88373"/>
                            <a:gd name="T3" fmla="*/ 8 h 165367"/>
                            <a:gd name="T4" fmla="*/ 88373 w 88373"/>
                            <a:gd name="T5" fmla="*/ 18670 h 165367"/>
                            <a:gd name="T6" fmla="*/ 88303 w 88373"/>
                            <a:gd name="T7" fmla="*/ 18656 h 165367"/>
                            <a:gd name="T8" fmla="*/ 74181 w 88373"/>
                            <a:gd name="T9" fmla="*/ 21679 h 165367"/>
                            <a:gd name="T10" fmla="*/ 63424 w 88373"/>
                            <a:gd name="T11" fmla="*/ 29705 h 165367"/>
                            <a:gd name="T12" fmla="*/ 55740 w 88373"/>
                            <a:gd name="T13" fmla="*/ 41275 h 165367"/>
                            <a:gd name="T14" fmla="*/ 50736 w 88373"/>
                            <a:gd name="T15" fmla="*/ 54928 h 165367"/>
                            <a:gd name="T16" fmla="*/ 47993 w 88373"/>
                            <a:gd name="T17" fmla="*/ 69190 h 165367"/>
                            <a:gd name="T18" fmla="*/ 47168 w 88373"/>
                            <a:gd name="T19" fmla="*/ 82690 h 165367"/>
                            <a:gd name="T20" fmla="*/ 47993 w 88373"/>
                            <a:gd name="T21" fmla="*/ 96189 h 165367"/>
                            <a:gd name="T22" fmla="*/ 50736 w 88373"/>
                            <a:gd name="T23" fmla="*/ 110515 h 165367"/>
                            <a:gd name="T24" fmla="*/ 55740 w 88373"/>
                            <a:gd name="T25" fmla="*/ 124168 h 165367"/>
                            <a:gd name="T26" fmla="*/ 63424 w 88373"/>
                            <a:gd name="T27" fmla="*/ 135674 h 165367"/>
                            <a:gd name="T28" fmla="*/ 74181 w 88373"/>
                            <a:gd name="T29" fmla="*/ 143701 h 165367"/>
                            <a:gd name="T30" fmla="*/ 88303 w 88373"/>
                            <a:gd name="T31" fmla="*/ 146723 h 165367"/>
                            <a:gd name="T32" fmla="*/ 88373 w 88373"/>
                            <a:gd name="T33" fmla="*/ 146709 h 165367"/>
                            <a:gd name="T34" fmla="*/ 88373 w 88373"/>
                            <a:gd name="T35" fmla="*/ 165358 h 165367"/>
                            <a:gd name="T36" fmla="*/ 88303 w 88373"/>
                            <a:gd name="T37" fmla="*/ 165367 h 165367"/>
                            <a:gd name="T38" fmla="*/ 65405 w 88373"/>
                            <a:gd name="T39" fmla="*/ 162623 h 165367"/>
                            <a:gd name="T40" fmla="*/ 44488 w 88373"/>
                            <a:gd name="T41" fmla="*/ 154800 h 165367"/>
                            <a:gd name="T42" fmla="*/ 26454 w 88373"/>
                            <a:gd name="T43" fmla="*/ 142405 h 165367"/>
                            <a:gd name="T44" fmla="*/ 12408 w 88373"/>
                            <a:gd name="T45" fmla="*/ 125870 h 165367"/>
                            <a:gd name="T46" fmla="*/ 3289 w 88373"/>
                            <a:gd name="T47" fmla="*/ 105790 h 165367"/>
                            <a:gd name="T48" fmla="*/ 0 w 88373"/>
                            <a:gd name="T49" fmla="*/ 82690 h 165367"/>
                            <a:gd name="T50" fmla="*/ 3289 w 88373"/>
                            <a:gd name="T51" fmla="*/ 59589 h 165367"/>
                            <a:gd name="T52" fmla="*/ 12408 w 88373"/>
                            <a:gd name="T53" fmla="*/ 39497 h 165367"/>
                            <a:gd name="T54" fmla="*/ 26454 w 88373"/>
                            <a:gd name="T55" fmla="*/ 22974 h 165367"/>
                            <a:gd name="T56" fmla="*/ 44488 w 88373"/>
                            <a:gd name="T57" fmla="*/ 10566 h 165367"/>
                            <a:gd name="T58" fmla="*/ 65405 w 88373"/>
                            <a:gd name="T59" fmla="*/ 2756 h 165367"/>
                            <a:gd name="T60" fmla="*/ 88303 w 88373"/>
                            <a:gd name="T61" fmla="*/ 0 h 165367"/>
                            <a:gd name="T62" fmla="*/ 0 w 88373"/>
                            <a:gd name="T63" fmla="*/ 0 h 165367"/>
                            <a:gd name="T64" fmla="*/ 88373 w 88373"/>
                            <a:gd name="T65" fmla="*/ 165367 h 165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88373" h="165367">
                              <a:moveTo>
                                <a:pt x="88303" y="0"/>
                              </a:moveTo>
                              <a:lnTo>
                                <a:pt x="88373" y="8"/>
                              </a:lnTo>
                              <a:lnTo>
                                <a:pt x="88373" y="18670"/>
                              </a:lnTo>
                              <a:lnTo>
                                <a:pt x="88303" y="18656"/>
                              </a:lnTo>
                              <a:cubicBezTo>
                                <a:pt x="83007" y="18656"/>
                                <a:pt x="78296" y="19672"/>
                                <a:pt x="74181" y="21679"/>
                              </a:cubicBezTo>
                              <a:cubicBezTo>
                                <a:pt x="70066" y="23685"/>
                                <a:pt x="66472" y="26365"/>
                                <a:pt x="63424" y="29705"/>
                              </a:cubicBezTo>
                              <a:cubicBezTo>
                                <a:pt x="60351" y="33033"/>
                                <a:pt x="57798" y="36893"/>
                                <a:pt x="55740" y="41275"/>
                              </a:cubicBezTo>
                              <a:cubicBezTo>
                                <a:pt x="53696" y="45669"/>
                                <a:pt x="52019" y="50216"/>
                                <a:pt x="50736" y="54928"/>
                              </a:cubicBezTo>
                              <a:cubicBezTo>
                                <a:pt x="49454" y="59627"/>
                                <a:pt x="48539" y="64376"/>
                                <a:pt x="47993" y="69190"/>
                              </a:cubicBezTo>
                              <a:cubicBezTo>
                                <a:pt x="47435" y="73978"/>
                                <a:pt x="47168" y="78486"/>
                                <a:pt x="47168" y="82690"/>
                              </a:cubicBezTo>
                              <a:cubicBezTo>
                                <a:pt x="47168" y="86893"/>
                                <a:pt x="47435" y="91401"/>
                                <a:pt x="47993" y="96189"/>
                              </a:cubicBezTo>
                              <a:cubicBezTo>
                                <a:pt x="48539" y="100990"/>
                                <a:pt x="49454" y="105778"/>
                                <a:pt x="50736" y="110515"/>
                              </a:cubicBezTo>
                              <a:cubicBezTo>
                                <a:pt x="52019" y="115277"/>
                                <a:pt x="53696" y="119824"/>
                                <a:pt x="55740" y="124168"/>
                              </a:cubicBezTo>
                              <a:cubicBezTo>
                                <a:pt x="57798" y="128511"/>
                                <a:pt x="60351" y="132346"/>
                                <a:pt x="63424" y="135674"/>
                              </a:cubicBezTo>
                              <a:cubicBezTo>
                                <a:pt x="66472" y="139014"/>
                                <a:pt x="70066" y="141694"/>
                                <a:pt x="74181" y="143701"/>
                              </a:cubicBezTo>
                              <a:cubicBezTo>
                                <a:pt x="78296" y="145707"/>
                                <a:pt x="83007" y="146723"/>
                                <a:pt x="88303" y="146723"/>
                              </a:cubicBezTo>
                              <a:lnTo>
                                <a:pt x="88373" y="146709"/>
                              </a:lnTo>
                              <a:lnTo>
                                <a:pt x="88373" y="165358"/>
                              </a:lnTo>
                              <a:lnTo>
                                <a:pt x="88303" y="165367"/>
                              </a:lnTo>
                              <a:cubicBezTo>
                                <a:pt x="80442" y="165367"/>
                                <a:pt x="72809" y="164452"/>
                                <a:pt x="65405" y="162623"/>
                              </a:cubicBezTo>
                              <a:cubicBezTo>
                                <a:pt x="58001" y="160795"/>
                                <a:pt x="51041" y="158191"/>
                                <a:pt x="44488" y="154800"/>
                              </a:cubicBezTo>
                              <a:cubicBezTo>
                                <a:pt x="37960" y="151435"/>
                                <a:pt x="31941" y="147294"/>
                                <a:pt x="26454" y="142405"/>
                              </a:cubicBezTo>
                              <a:cubicBezTo>
                                <a:pt x="20981" y="137516"/>
                                <a:pt x="16294" y="132004"/>
                                <a:pt x="12408" y="125870"/>
                              </a:cubicBezTo>
                              <a:cubicBezTo>
                                <a:pt x="8522" y="119761"/>
                                <a:pt x="5474" y="113055"/>
                                <a:pt x="3289" y="105790"/>
                              </a:cubicBezTo>
                              <a:cubicBezTo>
                                <a:pt x="1092" y="98527"/>
                                <a:pt x="0" y="90830"/>
                                <a:pt x="0" y="82690"/>
                              </a:cubicBezTo>
                              <a:cubicBezTo>
                                <a:pt x="0" y="74549"/>
                                <a:pt x="1092" y="66853"/>
                                <a:pt x="3289" y="59589"/>
                              </a:cubicBezTo>
                              <a:cubicBezTo>
                                <a:pt x="5474" y="52311"/>
                                <a:pt x="8522" y="45618"/>
                                <a:pt x="12408" y="39497"/>
                              </a:cubicBezTo>
                              <a:cubicBezTo>
                                <a:pt x="16294" y="33375"/>
                                <a:pt x="20981" y="27863"/>
                                <a:pt x="26454" y="22974"/>
                              </a:cubicBezTo>
                              <a:cubicBezTo>
                                <a:pt x="31941" y="18085"/>
                                <a:pt x="37960" y="13944"/>
                                <a:pt x="44488" y="10566"/>
                              </a:cubicBezTo>
                              <a:cubicBezTo>
                                <a:pt x="51041" y="7188"/>
                                <a:pt x="58001" y="4584"/>
                                <a:pt x="65405" y="2756"/>
                              </a:cubicBezTo>
                              <a:cubicBezTo>
                                <a:pt x="72809" y="914"/>
                                <a:pt x="80442" y="0"/>
                                <a:pt x="88303" y="0"/>
                              </a:cubicBez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34223641" name="Shape 42"/>
                      <wps:cNvSpPr>
                        <a:spLocks/>
                      </wps:cNvSpPr>
                      <wps:spPr bwMode="auto">
                        <a:xfrm>
                          <a:off x="41514" y="2670"/>
                          <a:ext cx="884" cy="1653"/>
                        </a:xfrm>
                        <a:custGeom>
                          <a:avLst/>
                          <a:gdLst>
                            <a:gd name="T0" fmla="*/ 0 w 88373"/>
                            <a:gd name="T1" fmla="*/ 0 h 165350"/>
                            <a:gd name="T2" fmla="*/ 22892 w 88373"/>
                            <a:gd name="T3" fmla="*/ 2747 h 165350"/>
                            <a:gd name="T4" fmla="*/ 43872 w 88373"/>
                            <a:gd name="T5" fmla="*/ 10558 h 165350"/>
                            <a:gd name="T6" fmla="*/ 61906 w 88373"/>
                            <a:gd name="T7" fmla="*/ 22965 h 165350"/>
                            <a:gd name="T8" fmla="*/ 75965 w 88373"/>
                            <a:gd name="T9" fmla="*/ 39488 h 165350"/>
                            <a:gd name="T10" fmla="*/ 85071 w 88373"/>
                            <a:gd name="T11" fmla="*/ 59580 h 165350"/>
                            <a:gd name="T12" fmla="*/ 88373 w 88373"/>
                            <a:gd name="T13" fmla="*/ 82681 h 165350"/>
                            <a:gd name="T14" fmla="*/ 85071 w 88373"/>
                            <a:gd name="T15" fmla="*/ 105846 h 165350"/>
                            <a:gd name="T16" fmla="*/ 75965 w 88373"/>
                            <a:gd name="T17" fmla="*/ 125862 h 165350"/>
                            <a:gd name="T18" fmla="*/ 61906 w 88373"/>
                            <a:gd name="T19" fmla="*/ 142397 h 165350"/>
                            <a:gd name="T20" fmla="*/ 43872 w 88373"/>
                            <a:gd name="T21" fmla="*/ 154792 h 165350"/>
                            <a:gd name="T22" fmla="*/ 22892 w 88373"/>
                            <a:gd name="T23" fmla="*/ 162615 h 165350"/>
                            <a:gd name="T24" fmla="*/ 0 w 88373"/>
                            <a:gd name="T25" fmla="*/ 165350 h 165350"/>
                            <a:gd name="T26" fmla="*/ 0 w 88373"/>
                            <a:gd name="T27" fmla="*/ 146700 h 165350"/>
                            <a:gd name="T28" fmla="*/ 14472 w 88373"/>
                            <a:gd name="T29" fmla="*/ 143768 h 165350"/>
                            <a:gd name="T30" fmla="*/ 25381 w 88373"/>
                            <a:gd name="T31" fmla="*/ 135882 h 165350"/>
                            <a:gd name="T32" fmla="*/ 32976 w 88373"/>
                            <a:gd name="T33" fmla="*/ 124503 h 165350"/>
                            <a:gd name="T34" fmla="*/ 37840 w 88373"/>
                            <a:gd name="T35" fmla="*/ 110926 h 165350"/>
                            <a:gd name="T36" fmla="*/ 40456 w 88373"/>
                            <a:gd name="T37" fmla="*/ 96525 h 165350"/>
                            <a:gd name="T38" fmla="*/ 41205 w 88373"/>
                            <a:gd name="T39" fmla="*/ 82681 h 165350"/>
                            <a:gd name="T40" fmla="*/ 40456 w 88373"/>
                            <a:gd name="T41" fmla="*/ 68762 h 165350"/>
                            <a:gd name="T42" fmla="*/ 37916 w 88373"/>
                            <a:gd name="T43" fmla="*/ 54373 h 165350"/>
                            <a:gd name="T44" fmla="*/ 33052 w 88373"/>
                            <a:gd name="T45" fmla="*/ 40784 h 165350"/>
                            <a:gd name="T46" fmla="*/ 25432 w 88373"/>
                            <a:gd name="T47" fmla="*/ 29418 h 165350"/>
                            <a:gd name="T48" fmla="*/ 14599 w 88373"/>
                            <a:gd name="T49" fmla="*/ 21594 h 165350"/>
                            <a:gd name="T50" fmla="*/ 0 w 88373"/>
                            <a:gd name="T51" fmla="*/ 18662 h 165350"/>
                            <a:gd name="T52" fmla="*/ 0 w 88373"/>
                            <a:gd name="T53" fmla="*/ 0 h 165350"/>
                            <a:gd name="T54" fmla="*/ 0 w 88373"/>
                            <a:gd name="T55" fmla="*/ 0 h 165350"/>
                            <a:gd name="T56" fmla="*/ 88373 w 88373"/>
                            <a:gd name="T57" fmla="*/ 165350 h 1653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88373" h="165350">
                              <a:moveTo>
                                <a:pt x="0" y="0"/>
                              </a:moveTo>
                              <a:lnTo>
                                <a:pt x="22892" y="2747"/>
                              </a:lnTo>
                              <a:cubicBezTo>
                                <a:pt x="30347" y="4576"/>
                                <a:pt x="37332" y="7180"/>
                                <a:pt x="43872" y="10558"/>
                              </a:cubicBezTo>
                              <a:cubicBezTo>
                                <a:pt x="50413" y="13936"/>
                                <a:pt x="56420" y="18077"/>
                                <a:pt x="61906" y="22965"/>
                              </a:cubicBezTo>
                              <a:cubicBezTo>
                                <a:pt x="67380" y="27855"/>
                                <a:pt x="72066" y="33367"/>
                                <a:pt x="75965" y="39488"/>
                              </a:cubicBezTo>
                              <a:cubicBezTo>
                                <a:pt x="79851" y="45610"/>
                                <a:pt x="82887" y="52302"/>
                                <a:pt x="85071" y="59580"/>
                              </a:cubicBezTo>
                              <a:cubicBezTo>
                                <a:pt x="87268" y="66844"/>
                                <a:pt x="88373" y="74541"/>
                                <a:pt x="88373" y="82681"/>
                              </a:cubicBezTo>
                              <a:cubicBezTo>
                                <a:pt x="88373" y="90911"/>
                                <a:pt x="87268" y="98632"/>
                                <a:pt x="85071" y="105846"/>
                              </a:cubicBezTo>
                              <a:cubicBezTo>
                                <a:pt x="82887" y="113072"/>
                                <a:pt x="79851" y="119753"/>
                                <a:pt x="75965" y="125862"/>
                              </a:cubicBezTo>
                              <a:cubicBezTo>
                                <a:pt x="72066" y="131995"/>
                                <a:pt x="67380" y="137507"/>
                                <a:pt x="61906" y="142397"/>
                              </a:cubicBezTo>
                              <a:cubicBezTo>
                                <a:pt x="56420" y="147286"/>
                                <a:pt x="50413" y="151427"/>
                                <a:pt x="43872" y="154792"/>
                              </a:cubicBezTo>
                              <a:cubicBezTo>
                                <a:pt x="37332" y="158183"/>
                                <a:pt x="30347" y="160787"/>
                                <a:pt x="22892" y="162615"/>
                              </a:cubicBezTo>
                              <a:lnTo>
                                <a:pt x="0" y="165350"/>
                              </a:lnTo>
                              <a:lnTo>
                                <a:pt x="0" y="146700"/>
                              </a:lnTo>
                              <a:lnTo>
                                <a:pt x="14472" y="143768"/>
                              </a:lnTo>
                              <a:cubicBezTo>
                                <a:pt x="18663" y="141800"/>
                                <a:pt x="22308" y="139171"/>
                                <a:pt x="25381" y="135882"/>
                              </a:cubicBezTo>
                              <a:cubicBezTo>
                                <a:pt x="28416" y="132592"/>
                                <a:pt x="30969" y="128795"/>
                                <a:pt x="32976" y="124503"/>
                              </a:cubicBezTo>
                              <a:cubicBezTo>
                                <a:pt x="34982" y="120197"/>
                                <a:pt x="36608" y="115676"/>
                                <a:pt x="37840" y="110926"/>
                              </a:cubicBezTo>
                              <a:cubicBezTo>
                                <a:pt x="39084" y="106176"/>
                                <a:pt x="39935" y="101375"/>
                                <a:pt x="40456" y="96525"/>
                              </a:cubicBezTo>
                              <a:cubicBezTo>
                                <a:pt x="40939" y="91685"/>
                                <a:pt x="41205" y="87076"/>
                                <a:pt x="41205" y="82681"/>
                              </a:cubicBezTo>
                              <a:cubicBezTo>
                                <a:pt x="41205" y="78287"/>
                                <a:pt x="40939" y="73652"/>
                                <a:pt x="40456" y="68762"/>
                              </a:cubicBezTo>
                              <a:cubicBezTo>
                                <a:pt x="39935" y="63872"/>
                                <a:pt x="39097" y="59072"/>
                                <a:pt x="37916" y="54373"/>
                              </a:cubicBezTo>
                              <a:cubicBezTo>
                                <a:pt x="36722" y="49662"/>
                                <a:pt x="35097" y="45128"/>
                                <a:pt x="33052" y="40784"/>
                              </a:cubicBezTo>
                              <a:cubicBezTo>
                                <a:pt x="30982" y="36441"/>
                                <a:pt x="28454" y="32656"/>
                                <a:pt x="25432" y="29418"/>
                              </a:cubicBezTo>
                              <a:cubicBezTo>
                                <a:pt x="22422" y="26166"/>
                                <a:pt x="18802" y="23550"/>
                                <a:pt x="14599" y="21594"/>
                              </a:cubicBezTo>
                              <a:lnTo>
                                <a:pt x="0" y="18662"/>
                              </a:lnTo>
                              <a:lnTo>
                                <a:pt x="0" y="0"/>
                              </a:ln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01308116" name="Shape 43"/>
                      <wps:cNvSpPr>
                        <a:spLocks/>
                      </wps:cNvSpPr>
                      <wps:spPr bwMode="auto">
                        <a:xfrm>
                          <a:off x="42690" y="2670"/>
                          <a:ext cx="1347" cy="1622"/>
                        </a:xfrm>
                        <a:custGeom>
                          <a:avLst/>
                          <a:gdLst>
                            <a:gd name="T0" fmla="*/ 89801 w 134645"/>
                            <a:gd name="T1" fmla="*/ 0 h 162204"/>
                            <a:gd name="T2" fmla="*/ 101740 w 134645"/>
                            <a:gd name="T3" fmla="*/ 901 h 162204"/>
                            <a:gd name="T4" fmla="*/ 114630 w 134645"/>
                            <a:gd name="T5" fmla="*/ 3911 h 162204"/>
                            <a:gd name="T6" fmla="*/ 126276 w 134645"/>
                            <a:gd name="T7" fmla="*/ 9461 h 162204"/>
                            <a:gd name="T8" fmla="*/ 134645 w 134645"/>
                            <a:gd name="T9" fmla="*/ 17831 h 162204"/>
                            <a:gd name="T10" fmla="*/ 108598 w 134645"/>
                            <a:gd name="T11" fmla="*/ 61011 h 162204"/>
                            <a:gd name="T12" fmla="*/ 104343 w 134645"/>
                            <a:gd name="T13" fmla="*/ 48679 h 162204"/>
                            <a:gd name="T14" fmla="*/ 97904 w 134645"/>
                            <a:gd name="T15" fmla="*/ 35852 h 162204"/>
                            <a:gd name="T16" fmla="*/ 88709 w 134645"/>
                            <a:gd name="T17" fmla="*/ 25857 h 162204"/>
                            <a:gd name="T18" fmla="*/ 76365 w 134645"/>
                            <a:gd name="T19" fmla="*/ 21806 h 162204"/>
                            <a:gd name="T20" fmla="*/ 65189 w 134645"/>
                            <a:gd name="T21" fmla="*/ 25095 h 162204"/>
                            <a:gd name="T22" fmla="*/ 57175 w 134645"/>
                            <a:gd name="T23" fmla="*/ 33668 h 162204"/>
                            <a:gd name="T24" fmla="*/ 51752 w 134645"/>
                            <a:gd name="T25" fmla="*/ 45606 h 162204"/>
                            <a:gd name="T26" fmla="*/ 48463 w 134645"/>
                            <a:gd name="T27" fmla="*/ 59030 h 162204"/>
                            <a:gd name="T28" fmla="*/ 46901 w 134645"/>
                            <a:gd name="T29" fmla="*/ 72047 h 162204"/>
                            <a:gd name="T30" fmla="*/ 46482 w 134645"/>
                            <a:gd name="T31" fmla="*/ 82817 h 162204"/>
                            <a:gd name="T32" fmla="*/ 46482 w 134645"/>
                            <a:gd name="T33" fmla="*/ 162204 h 162204"/>
                            <a:gd name="T34" fmla="*/ 0 w 134645"/>
                            <a:gd name="T35" fmla="*/ 162204 h 162204"/>
                            <a:gd name="T36" fmla="*/ 0 w 134645"/>
                            <a:gd name="T37" fmla="*/ 3835 h 162204"/>
                            <a:gd name="T38" fmla="*/ 17818 w 134645"/>
                            <a:gd name="T39" fmla="*/ 3835 h 162204"/>
                            <a:gd name="T40" fmla="*/ 36601 w 134645"/>
                            <a:gd name="T41" fmla="*/ 40729 h 162204"/>
                            <a:gd name="T42" fmla="*/ 45390 w 134645"/>
                            <a:gd name="T43" fmla="*/ 24346 h 162204"/>
                            <a:gd name="T44" fmla="*/ 56769 w 134645"/>
                            <a:gd name="T45" fmla="*/ 11455 h 162204"/>
                            <a:gd name="T46" fmla="*/ 71361 w 134645"/>
                            <a:gd name="T47" fmla="*/ 3022 h 162204"/>
                            <a:gd name="T48" fmla="*/ 89801 w 134645"/>
                            <a:gd name="T49" fmla="*/ 0 h 162204"/>
                            <a:gd name="T50" fmla="*/ 0 w 134645"/>
                            <a:gd name="T51" fmla="*/ 0 h 162204"/>
                            <a:gd name="T52" fmla="*/ 134645 w 134645"/>
                            <a:gd name="T53" fmla="*/ 162204 h 162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134645" h="162204">
                              <a:moveTo>
                                <a:pt x="89801" y="0"/>
                              </a:moveTo>
                              <a:cubicBezTo>
                                <a:pt x="93370" y="0"/>
                                <a:pt x="97345" y="305"/>
                                <a:pt x="101740" y="901"/>
                              </a:cubicBezTo>
                              <a:cubicBezTo>
                                <a:pt x="106121" y="1486"/>
                                <a:pt x="110426" y="2489"/>
                                <a:pt x="114630" y="3911"/>
                              </a:cubicBezTo>
                              <a:cubicBezTo>
                                <a:pt x="118821" y="5321"/>
                                <a:pt x="122720" y="7176"/>
                                <a:pt x="126276" y="9461"/>
                              </a:cubicBezTo>
                              <a:cubicBezTo>
                                <a:pt x="129845" y="11747"/>
                                <a:pt x="132639" y="14542"/>
                                <a:pt x="134645" y="17831"/>
                              </a:cubicBezTo>
                              <a:lnTo>
                                <a:pt x="108598" y="61011"/>
                              </a:lnTo>
                              <a:cubicBezTo>
                                <a:pt x="107493" y="57365"/>
                                <a:pt x="106083" y="53251"/>
                                <a:pt x="104343" y="48679"/>
                              </a:cubicBezTo>
                              <a:cubicBezTo>
                                <a:pt x="102603" y="44107"/>
                                <a:pt x="100457" y="39839"/>
                                <a:pt x="97904" y="35852"/>
                              </a:cubicBezTo>
                              <a:cubicBezTo>
                                <a:pt x="95339" y="31890"/>
                                <a:pt x="92278" y="28549"/>
                                <a:pt x="88709" y="25857"/>
                              </a:cubicBezTo>
                              <a:cubicBezTo>
                                <a:pt x="85153" y="23152"/>
                                <a:pt x="81026" y="21806"/>
                                <a:pt x="76365" y="21806"/>
                              </a:cubicBezTo>
                              <a:cubicBezTo>
                                <a:pt x="72072" y="21806"/>
                                <a:pt x="68351" y="22898"/>
                                <a:pt x="65189" y="25095"/>
                              </a:cubicBezTo>
                              <a:cubicBezTo>
                                <a:pt x="62052" y="27292"/>
                                <a:pt x="59372" y="30149"/>
                                <a:pt x="57175" y="33668"/>
                              </a:cubicBezTo>
                              <a:cubicBezTo>
                                <a:pt x="54978" y="37185"/>
                                <a:pt x="53175" y="41160"/>
                                <a:pt x="51752" y="45606"/>
                              </a:cubicBezTo>
                              <a:cubicBezTo>
                                <a:pt x="50343" y="50025"/>
                                <a:pt x="49238" y="54496"/>
                                <a:pt x="48463" y="59030"/>
                              </a:cubicBezTo>
                              <a:cubicBezTo>
                                <a:pt x="47701" y="63550"/>
                                <a:pt x="47168" y="67894"/>
                                <a:pt x="46901" y="72047"/>
                              </a:cubicBezTo>
                              <a:cubicBezTo>
                                <a:pt x="46622" y="76212"/>
                                <a:pt x="46482" y="79807"/>
                                <a:pt x="46482" y="82817"/>
                              </a:cubicBezTo>
                              <a:lnTo>
                                <a:pt x="46482" y="162204"/>
                              </a:lnTo>
                              <a:lnTo>
                                <a:pt x="0" y="162204"/>
                              </a:lnTo>
                              <a:lnTo>
                                <a:pt x="0" y="3835"/>
                              </a:lnTo>
                              <a:lnTo>
                                <a:pt x="17818" y="3835"/>
                              </a:lnTo>
                              <a:lnTo>
                                <a:pt x="36601" y="40729"/>
                              </a:lnTo>
                              <a:cubicBezTo>
                                <a:pt x="39167" y="34785"/>
                                <a:pt x="42088" y="29325"/>
                                <a:pt x="45390" y="24346"/>
                              </a:cubicBezTo>
                              <a:cubicBezTo>
                                <a:pt x="48679" y="19355"/>
                                <a:pt x="52463" y="15062"/>
                                <a:pt x="56769" y="11455"/>
                              </a:cubicBezTo>
                              <a:cubicBezTo>
                                <a:pt x="61061" y="7836"/>
                                <a:pt x="65925" y="5029"/>
                                <a:pt x="71361" y="3022"/>
                              </a:cubicBezTo>
                              <a:cubicBezTo>
                                <a:pt x="76810" y="1016"/>
                                <a:pt x="82956" y="0"/>
                                <a:pt x="89801" y="0"/>
                              </a:cubicBez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78248214" name="Shape 44"/>
                      <wps:cNvSpPr>
                        <a:spLocks/>
                      </wps:cNvSpPr>
                      <wps:spPr bwMode="auto">
                        <a:xfrm>
                          <a:off x="44074" y="2126"/>
                          <a:ext cx="1232" cy="2166"/>
                        </a:xfrm>
                        <a:custGeom>
                          <a:avLst/>
                          <a:gdLst>
                            <a:gd name="T0" fmla="*/ 28791 w 123263"/>
                            <a:gd name="T1" fmla="*/ 0 h 216636"/>
                            <a:gd name="T2" fmla="*/ 75273 w 123263"/>
                            <a:gd name="T3" fmla="*/ 0 h 216636"/>
                            <a:gd name="T4" fmla="*/ 75273 w 123263"/>
                            <a:gd name="T5" fmla="*/ 58268 h 216636"/>
                            <a:gd name="T6" fmla="*/ 123263 w 123263"/>
                            <a:gd name="T7" fmla="*/ 58268 h 216636"/>
                            <a:gd name="T8" fmla="*/ 123263 w 123263"/>
                            <a:gd name="T9" fmla="*/ 76644 h 216636"/>
                            <a:gd name="T10" fmla="*/ 75273 w 123263"/>
                            <a:gd name="T11" fmla="*/ 76644 h 216636"/>
                            <a:gd name="T12" fmla="*/ 75273 w 123263"/>
                            <a:gd name="T13" fmla="*/ 216636 h 216636"/>
                            <a:gd name="T14" fmla="*/ 28791 w 123263"/>
                            <a:gd name="T15" fmla="*/ 216636 h 216636"/>
                            <a:gd name="T16" fmla="*/ 28791 w 123263"/>
                            <a:gd name="T17" fmla="*/ 76644 h 216636"/>
                            <a:gd name="T18" fmla="*/ 0 w 123263"/>
                            <a:gd name="T19" fmla="*/ 76644 h 216636"/>
                            <a:gd name="T20" fmla="*/ 0 w 123263"/>
                            <a:gd name="T21" fmla="*/ 58268 h 216636"/>
                            <a:gd name="T22" fmla="*/ 28791 w 123263"/>
                            <a:gd name="T23" fmla="*/ 58268 h 216636"/>
                            <a:gd name="T24" fmla="*/ 28791 w 123263"/>
                            <a:gd name="T25" fmla="*/ 0 h 216636"/>
                            <a:gd name="T26" fmla="*/ 0 w 123263"/>
                            <a:gd name="T27" fmla="*/ 0 h 216636"/>
                            <a:gd name="T28" fmla="*/ 123263 w 123263"/>
                            <a:gd name="T29" fmla="*/ 216636 h 2166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23263" h="216636">
                              <a:moveTo>
                                <a:pt x="28791" y="0"/>
                              </a:moveTo>
                              <a:lnTo>
                                <a:pt x="75273" y="0"/>
                              </a:lnTo>
                              <a:lnTo>
                                <a:pt x="75273" y="58268"/>
                              </a:lnTo>
                              <a:lnTo>
                                <a:pt x="123263" y="58268"/>
                              </a:lnTo>
                              <a:lnTo>
                                <a:pt x="123263" y="76644"/>
                              </a:lnTo>
                              <a:lnTo>
                                <a:pt x="75273" y="76644"/>
                              </a:lnTo>
                              <a:lnTo>
                                <a:pt x="75273" y="216636"/>
                              </a:lnTo>
                              <a:lnTo>
                                <a:pt x="28791" y="216636"/>
                              </a:lnTo>
                              <a:lnTo>
                                <a:pt x="28791" y="76644"/>
                              </a:lnTo>
                              <a:lnTo>
                                <a:pt x="0" y="76644"/>
                              </a:lnTo>
                              <a:lnTo>
                                <a:pt x="0" y="58268"/>
                              </a:lnTo>
                              <a:lnTo>
                                <a:pt x="28791" y="58268"/>
                              </a:lnTo>
                              <a:lnTo>
                                <a:pt x="28791" y="0"/>
                              </a:lnTo>
                              <a:close/>
                            </a:path>
                          </a:pathLst>
                        </a:custGeom>
                        <a:solidFill>
                          <a:srgbClr val="00285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74548836" name="Shape 45"/>
                      <wps:cNvSpPr>
                        <a:spLocks/>
                      </wps:cNvSpPr>
                      <wps:spPr bwMode="auto">
                        <a:xfrm>
                          <a:off x="8532" y="6303"/>
                          <a:ext cx="57923" cy="0"/>
                        </a:xfrm>
                        <a:custGeom>
                          <a:avLst/>
                          <a:gdLst>
                            <a:gd name="T0" fmla="*/ 0 w 5792394"/>
                            <a:gd name="T1" fmla="*/ 5792394 w 5792394"/>
                            <a:gd name="T2" fmla="*/ 0 w 5792394"/>
                            <a:gd name="T3" fmla="*/ 5792394 w 5792394"/>
                          </a:gdLst>
                          <a:ahLst/>
                          <a:cxnLst>
                            <a:cxn ang="0">
                              <a:pos x="T0" y="0"/>
                            </a:cxn>
                            <a:cxn ang="0">
                              <a:pos x="T1" y="0"/>
                            </a:cxn>
                          </a:cxnLst>
                          <a:rect l="T2" t="0" r="T3" b="0"/>
                          <a:pathLst>
                            <a:path w="5792394">
                              <a:moveTo>
                                <a:pt x="0" y="0"/>
                              </a:moveTo>
                              <a:lnTo>
                                <a:pt x="5792394" y="0"/>
                              </a:lnTo>
                            </a:path>
                          </a:pathLst>
                        </a:custGeom>
                        <a:noFill/>
                        <a:ln w="12700">
                          <a:solidFill>
                            <a:srgbClr val="9CAB1F"/>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ECD65E" id="Group 560" o:spid="_x0000_s1026" style="position:absolute;margin-left:0;margin-top:16pt;width:523.3pt;height:56.8pt;z-index:251658241;mso-position-horizontal:center;mso-position-horizontal-relative:margin;mso-position-vertical-relative:page" coordsize="66455,7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">
              <v:shape id="Shape 8" o:spid="_x0000_s1027" style="position:absolute;left:2943;width:1330;height:2627;visibility:visible;mso-wrap-style:square;v-text-anchor:top" coordsize="132969,26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" path="m66230,v29503,,54966,85001,66739,207657c112509,224434,91326,242874,69672,262775,45771,240779,22390,220573,,202438,11976,82588,37147,,66230,xe" fillcolor="#002855" stroked="f" strokeweight="0">
                <v:stroke miterlimit="83231f" joinstyle="miter"/>
                <v:path arrowok="t" o:connecttype="custom" o:connectlocs="662,0;1330,2076;697,2627;0,2024;662,0" o:connectangles="0,0,0,0,0" textboxrect="0,0,132969,262775"/>
              </v:shape>
              <v:shape id="Shape 9" o:spid="_x0000_s1028" style="position:absolute;top:2945;width:2619;height:1327;visibility:visible;mso-wrap-style:square;v-text-anchor:top" coordsize="261958,132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" path="m201049,v18275,22580,38684,46203,60909,70358c242324,91694,224125,112598,207513,132778,100255,122488,21817,101716,3884,76919l,66079r,-29l3748,55401c21058,31027,96813,10502,201049,xe" fillcolor="#002855" stroked="f" strokeweight="0">
                <v:stroke miterlimit="83231f" joinstyle="miter"/>
                <v:path arrowok="t" o:connecttype="custom" o:connectlocs="2010,0;2619,703;2075,1327;39,769;0,660;0,660;37,554;2010,0" o:connectangles="0,0,0,0,0,0,0,0" textboxrect="0,0,261958,132778"/>
              </v:shape>
              <v:shape id="Shape 10" o:spid="_x0000_s1029" style="position:absolute;left:4661;top:2951;width:2551;height:1315;visibility:visible;mso-wrap-style:square;v-text-anchor:top" coordsize="255067,13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" path="m60363,c176009,12268,255067,36944,255067,65392v,28994,-81979,54064,-201143,66091c37452,111506,19444,90780,,69685,21996,45783,42202,22378,60363,xe" fillcolor="#002855" stroked="f" strokeweight="0">
                <v:stroke miterlimit="83231f" joinstyle="miter"/>
                <v:path arrowok="t" o:connecttype="custom" o:connectlocs="604,0;2551,654;539,1315;0,697;604,0" o:connectangles="0,0,0,0,0" textboxrect="0,0,255067,131483"/>
              </v:shape>
              <v:shape id="Shape 11" o:spid="_x0000_s1030" style="position:absolute;left:2952;top:4669;width:1313;height:2542;visibility:visible;mso-wrap-style:square;v-text-anchor:top" coordsize="131356,254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" path="m68834,v21361,19634,42304,37859,62522,54470c119266,172885,94272,254203,65392,254203,36932,254203,12281,175222,,59665,22111,41694,45237,21704,68834,xe" fillcolor="#002855" stroked="f" strokeweight="0">
                <v:stroke miterlimit="83231f" joinstyle="miter"/>
                <v:path arrowok="t" o:connecttype="custom" o:connectlocs="688,0;1313,545;654,2542;0,597;688,0" o:connectangles="0,0,0,0,0" textboxrect="0,0,131356,254203"/>
              </v:shape>
              <v:shape id="Shape 12" o:spid="_x0000_s1031" style="position:absolute;left:8514;top:2343;width:1735;height:2062;visibility:visible;mso-wrap-style:square;v-text-anchor:top" coordsize="173584,20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" path="m85966,v9868,,18847,901,26937,2731c120993,4572,128473,7176,135318,10554v6859,3378,13145,7429,18860,12128c159893,27394,165265,32639,170282,38392l142316,66764v-2197,-6579,-5232,-12522,-9118,-17818c129311,43650,124993,39104,120244,35306v-4763,-3797,-9741,-6718,-14948,-8788c100089,24473,95060,23444,90221,23444v-6312,,-12116,432,-17425,1309c67501,25616,62954,27039,59157,28994v-3785,1968,-6744,4623,-8840,7950c48209,40284,47155,44424,47155,49365v,3924,788,7264,2337,10007c51041,62103,53124,64440,55728,66358v2603,1918,5562,3492,8851,4737c67869,72314,71272,73406,74790,74308v3518,915,6998,1727,10414,2401c88633,77407,91770,78143,94602,78969v5487,1562,11240,3200,17272,4940c117919,85637,123850,87668,129705,90018v5842,2311,11430,4991,16726,8013c151727,101041,156388,104635,160414,108789v4026,4165,7226,8966,9601,14414c172390,128625,173584,134862,173584,141910v,8496,-1080,15989,-3226,22479c168212,170891,165189,176505,161315,181267v-3899,4737,-8483,8712,-13779,11926c142227,196393,136449,198946,130188,200864v-6261,1930,-12891,3301,-19889,4127c103315,205804,96202,206210,88989,206210v-9512,,-18288,-699,-26327,-2121c54610,202667,47041,200431,39967,197371,32880,194310,26073,190360,19533,185509,12992,180658,6490,174765,,167831l27965,139447v2553,6298,6084,12127,10554,17474c43002,162268,47917,166866,53264,170701v5346,3848,10896,6858,16649,9055c75679,181940,81115,183045,86246,183045v6032,,11696,-445,16992,-1308c108547,180873,113157,179439,117094,177432v3924,-2019,7010,-4699,9246,-8027c128575,166065,129705,161875,129705,156858v,-3848,-876,-7138,-2603,-9868c125362,144247,123101,141884,120307,139929v-2794,-1968,-5956,-3633,-9525,-5017c107213,133541,103581,132373,99885,131432v-3708,-977,-7340,-1841,-10896,-2628c85420,128042,82258,127241,79515,126416v-5385,-1562,-11011,-3213,-16853,-5004c56807,119634,51041,117590,45377,115304v-5677,-2274,-11036,-4915,-16116,-7887c24193,104458,19736,100940,15900,96863,12065,92799,8992,88100,6718,82741,4420,77407,3289,71247,3289,64300v,-8306,1029,-15697,3086,-22136c8433,35713,11328,30112,15075,25362v3746,-4750,8179,-8751,13310,-12002c33503,10122,39116,7519,45237,5562,51371,3581,57874,2172,64783,1295,71679,432,78740,,85966,xe" fillcolor="#002855" stroked="f" strokeweight="0">
                <v:stroke miterlimit="83231f" joinstyle="miter"/>
                <v:path arrowok="t" o:connecttype="custom" o:connectlocs="859,0;1128,27;1353,106;1541,227;1702,384;1422,668;1331,489;1202,353;1052,265;902,234;728,248;591,290;503,369;471,494;495,594;557,664;645,711;748,743;852,767;946,790;1118,839;1296,900;1464,980;1603,1088;1699,1232;1735,1419;1703,1644;1612,1813;1475,1932;1301,2009;1102,2050;889,2062;626,2041;399,1974;195,1855;0,1678;280,1394;385,1569;532,1707;699,1797;862,1830;1032,1817;1170,1774;1263,1694;1296,1569;1270,1470;1202,1399;1107,1349;998,1314;889,1288;795,1264;626,1214;454,1153;292,1074;159,969;67,827;33,643;64,422;151,254;284,134;452,56;648,13;859,0" o:connectangles="0,0,0,0,0,0,0,0,0,0,0,0,0,0,0,0,0,0,0,0,0,0,0,0,0,0,0,0,0,0,0,0,0,0,0,0,0,0,0,0,0,0,0,0,0,0,0,0,0,0,0,0,0,0,0,0,0,0,0,0,0,0,0" textboxrect="0,0,173584,206210"/>
              </v:shape>
              <v:shape id="Shape 13" o:spid="_x0000_s1032" style="position:absolute;left:10449;top:2743;width:1554;height:1654;visibility:visible;mso-wrap-style:square;v-text-anchor:top" coordsize="155359,165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" path="m83642,v7684,,15177,839,22492,2540c113449,4229,120231,6820,126492,10338v6261,3531,11887,7988,16866,13373c148336,29108,152336,35560,155359,43053r-20015,7950c132143,40945,126797,33236,119291,27839,111798,22428,102794,19736,92291,19736v-5677,,-10732,902,-15151,2680c72695,24206,68821,26645,65481,29744v-3340,3111,-6172,6731,-8496,10846c54648,44692,52743,49085,51283,53746v-1461,4661,-2515,9487,-3150,14453c47498,73190,47181,78016,47181,82677v,5029,266,10096,812,15227c48539,103022,49479,107938,50813,112637v1321,4698,3073,9093,5270,13157c58280,129870,61036,133401,64376,136423v3340,3010,7316,5398,11938,7138c80924,145288,86246,146165,92291,146165v4839,,9461,-737,13843,-2198c110515,142507,114541,140450,118199,137795v3658,-2654,6896,-5804,9741,-9461c130772,124689,133007,120612,134658,116142r20155,7391c151790,130759,147790,136995,142811,142240v-4978,5270,-10629,9601,-16929,13043c119571,158700,112801,161240,105588,162890v-7226,1639,-14542,2464,-21946,2464c71666,165354,60566,163322,50330,159259,40094,155181,31242,149479,23800,142113,16345,134760,10516,126023,6312,115925,2108,105817,,94742,,82677,,70524,2083,59360,6248,49226,10401,39078,16193,30353,23584,23025,31001,15710,39815,10058,50051,6033,60287,2007,71488,,83642,xe" fillcolor="#002855" stroked="f" strokeweight="0">
                <v:stroke miterlimit="83231f" joinstyle="miter"/>
                <v:path arrowok="t" o:connecttype="custom" o:connectlocs="837,0;1062,25;1265,103;1434,237;1554,431;1354,510;1193,278;923,197;772,224;655,298;570,406;513,538;481,682;472,827;480,979;508,1127;561,1258;644,1365;763,1436;923,1462;1062,1440;1182,1378;1280,1284;1347,1162;1549,1236;1428,1423;1259,1553;1056,1629;837,1654;503,1593;238,1422;63,1160;0,827;62,492;236,230;501,60;837,0" o:connectangles="0,0,0,0,0,0,0,0,0,0,0,0,0,0,0,0,0,0,0,0,0,0,0,0,0,0,0,0,0,0,0,0,0,0,0,0,0" textboxrect="0,0,155359,165354"/>
              </v:shape>
              <v:shape id="Shape 14" o:spid="_x0000_s1033" style="position:absolute;left:12155;top:2743;width:883;height:1654;visibility:visible;mso-wrap-style:square;v-text-anchor:top" coordsize="88379,16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" path="m88303,r76,9l88379,18672r-76,-16c83007,18656,78296,19672,74181,21679v-4102,2006,-7709,4686,-10757,8026c60350,33033,57798,36893,55740,41275v-2057,4394,-3733,8941,-5003,13653c49454,59627,48539,64376,47993,69190v-546,4788,-813,9296,-813,13500c47180,86893,47447,91401,47993,96189v546,4801,1461,9589,2744,14326c52007,115277,53683,119824,55740,124168v2058,4343,4610,8178,7684,11506c66472,139014,70079,141694,74181,143701v4115,2006,8826,3022,14122,3022l88379,146707r,18651l88303,165367v-7861,,-15494,-915,-22898,-2744c58001,160795,51029,158191,44488,154800,37960,151435,31953,147294,26467,142405,20981,137516,16294,132004,12408,125870,8522,119761,5486,113055,3289,105790,1105,98527,,90830,,82690,,74549,1105,66853,3289,59589,5486,52311,8522,45618,12408,39497,16294,33375,20981,27863,26467,22974,31953,18085,37960,13944,44488,10566,51029,7188,58001,4584,65405,2756,72809,914,80442,,88303,xe" fillcolor="#002855" stroked="f" strokeweight="0">
                <v:stroke miterlimit="83231f" joinstyle="miter"/>
                <v:path arrowok="t" o:connecttype="custom" o:connectlocs="882,0;883,0;883,187;882,187;741,217;634,297;557,413;507,549;480,692;471,827;480,962;507,1105;557,1242;634,1357;741,1437;882,1468;883,1467;883,1654;882,1654;653,1627;444,1548;264,1424;124,1259;33,1058;0,827;33,596;124,395;264,230;444,106;653,28;882,0" o:connectangles="0,0,0,0,0,0,0,0,0,0,0,0,0,0,0,0,0,0,0,0,0,0,0,0,0,0,0,0,0,0,0" textboxrect="0,0,88379,165367"/>
              </v:shape>
              <v:shape id="Shape 15" o:spid="_x0000_s1034" style="position:absolute;left:13038;top:2743;width:884;height:1654;visibility:visible;mso-wrap-style:square;v-text-anchor:top" coordsize="88367,16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" path="m,l22898,2747v7442,1828,14440,4432,20968,7810c50406,13935,56413,18076,61900,22965v5486,4889,10160,10401,14059,16523c79845,45609,82880,52302,85077,59580v2198,7263,3290,14960,3290,23100c88367,90910,87275,98631,85077,105845v-2197,7227,-5232,13907,-9118,20016c72060,131994,67386,137507,61900,142396v-5487,4889,-11494,9030,-18034,12395c37338,158182,30340,160786,22898,162614l,165348,,146698r14465,-2931c18656,141799,22301,139170,25362,135881v3061,-3290,5601,-7087,7607,-11379c34976,120196,36614,115675,37846,110925v1232,-4750,2096,-9550,2603,-14401c40945,91685,41199,87075,41199,82680v,-4394,-254,-9029,-750,-13919c39942,63871,39091,59071,37910,54372,36716,49661,35103,45127,33045,40783,30988,36440,28448,32655,25425,29404,22415,26165,18796,23549,14605,21593l,18662,,xe" fillcolor="#002855" stroked="f" strokeweight="0">
                <v:stroke miterlimit="83231f" joinstyle="miter"/>
                <v:path arrowok="t" o:connecttype="custom" o:connectlocs="0,0;229,27;439,106;619,230;760,395;851,596;884,827;851,1059;760,1259;619,1424;439,1548;229,1627;0,1654;0,1467;145,1438;254,1359;330,1245;379,1110;405,966;412,827;405,688;379,544;331,408;254,294;146,216;0,187;0,0" o:connectangles="0,0,0,0,0,0,0,0,0,0,0,0,0,0,0,0,0,0,0,0,0,0,0,0,0,0,0" textboxrect="0,0,88367,165348"/>
              </v:shape>
              <v:shape id="Shape 16" o:spid="_x0000_s1035" style="position:absolute;left:14018;top:2199;width:1233;height:2166;visibility:visible;mso-wrap-style:square;v-text-anchor:top" coordsize="123279,216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" path="m28803,l75286,r,58268l123279,58268r,18376l75286,76644r,139992l28803,216636r,-139992l,76644,,58268r28803,l28803,xe" fillcolor="#002855" stroked="f" strokeweight="0">
                <v:stroke miterlimit="83231f" joinstyle="miter"/>
                <v:path arrowok="t" o:connecttype="custom" o:connectlocs="288,0;753,0;753,583;1233,583;1233,766;753,766;753,2166;288,2166;288,766;0,766;0,583;288,583;288,0" o:connectangles="0,0,0,0,0,0,0,0,0,0,0,0,0" textboxrect="0,0,123279,216636"/>
              </v:shape>
              <v:shape id="Shape 17" o:spid="_x0000_s1036" style="position:absolute;left:15310;top:2199;width:1232;height:2166;visibility:visible;mso-wrap-style:square;v-text-anchor:top" coordsize="123266,216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" path="m28791,l75273,r,58268l123266,58268r,18376l75273,76644r,139992l28791,216636r,-139992l,76644,,58268r28791,l28791,xe" fillcolor="#002855" stroked="f" strokeweight="0">
                <v:stroke miterlimit="83231f" joinstyle="miter"/>
                <v:path arrowok="t" o:connecttype="custom" o:connectlocs="288,0;752,0;752,583;1232,583;1232,766;752,766;752,2166;288,2166;288,766;0,766;0,583;288,583;288,0" o:connectangles="0,0,0,0,0,0,0,0,0,0,0,0,0" textboxrect="0,0,123266,216636"/>
              </v:shape>
              <v:shape id="Shape 647" o:spid="_x0000_s1037" style="position:absolute;left:16759;top:2783;width:465;height:1582;visibility:visible;mso-wrap-style:square;v-text-anchor:top" coordsize="46482,15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" path="m,l46482,r,158217l,158217,,e" fillcolor="#002855" stroked="f" strokeweight="0">
                <v:stroke miterlimit="83231f" joinstyle="miter"/>
                <v:path arrowok="t" o:connecttype="custom" o:connectlocs="0,0;465,0;465,1582;0,1582;0,0" o:connectangles="0,0,0,0,0" textboxrect="0,0,46482,158217"/>
              </v:shape>
              <v:shape id="Shape 19" o:spid="_x0000_s1038" style="position:absolute;left:16738;top:2147;width:506;height:506;visibility:visible;mso-wrap-style:square;v-text-anchor:top" coordsize="50597,50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" path="m25235,v3467,,6769,660,9868,1981c38202,3315,40907,5118,43193,7404v2286,2286,4089,4966,5410,8026c49936,18478,50597,21755,50597,25235v,3467,-661,6768,-1994,9868c47282,38214,45479,40907,43193,43193v-2286,2286,-4991,4089,-8090,5409c32004,49936,28702,50597,25235,50597v-3480,,-6744,-661,-9804,-1995c12357,47282,9690,45479,7404,43193,5118,40907,3315,38214,1994,35103,660,32003,,28702,,25235,,21755,660,18478,1994,15430,3315,12370,5118,9690,7404,7404,9690,5118,12357,3315,15431,1981,18491,660,21755,,25235,xe" fillcolor="#002855" stroked="f" strokeweight="0">
                <v:stroke miterlimit="83231f" joinstyle="miter"/>
                <v:path arrowok="t" o:connecttype="custom" o:connectlocs="252,0;351,20;432,74;486,154;506,252;486,351;432,432;351,486;252,506;154,486;74,432;20,351;0,252;20,154;74,74;154,20;252,0" o:connectangles="0,0,0,0,0,0,0,0,0,0,0,0,0,0,0,0,0" textboxrect="0,0,50597,50597"/>
              </v:shape>
              <v:shape id="Shape 20" o:spid="_x0000_s1039" style="position:absolute;left:17512;top:2743;width:1463;height:1654;visibility:visible;mso-wrap-style:square;v-text-anchor:top" coordsize="146304,16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" path="m73622,v6032,,12395,635,19063,1854c99352,3099,105855,4915,112166,7341v6300,2425,12205,5371,17679,8852c135331,19659,139903,23635,143561,28118l116548,50330v-2007,-5486,-4648,-10198,-7887,-14122c105410,32271,101892,29058,98108,26543,94310,24029,90424,22174,86449,20993,82474,19800,78791,19203,75413,19203v-3290,,-6985,139,-11100,406c60198,19888,56337,20663,52718,21946v-3607,1282,-6680,3225,-9182,5829c41021,30379,39764,33960,39764,38532v,3289,762,6096,2260,8433c43536,49288,45517,51308,47981,52997v2476,1690,5296,3112,8445,4255c59576,58395,62802,59398,66091,60261v3289,877,6490,1626,9588,2261c78791,63170,81585,63856,84049,64592v4216,1182,8661,2401,13373,3619c102121,69456,106756,70866,111328,72479v4572,1588,8992,3467,13234,5613c128816,80239,132537,82880,135738,85979v3200,3112,5765,6744,7683,10910c145339,101041,146304,105956,146304,111620v,6947,-1016,13106,-3023,18504c141275,135522,138532,140208,135052,144183v-3480,3975,-7582,7302,-12332,10008c117958,156896,112865,159055,107429,160706v-5448,1638,-11138,2832,-17068,3568c84417,164998,78524,165367,72669,165367v-7861,,-14808,-508,-20840,-1512c45796,162852,40043,161227,34557,158979v-5487,-2223,-10960,-5131,-16383,-8700c12725,146723,6668,142380,,137249l27013,115177v2476,4673,5740,8889,9804,12687c40881,131661,45110,134925,49492,137668v4394,2744,8649,4851,12764,6312c66370,145428,69698,146164,72263,146164v2108,,4470,-76,7125,-203c82042,145821,84734,145555,87478,145149v2743,-420,5435,-1042,8090,-1855c98222,142469,100571,141351,102629,139929v2057,-1410,3708,-3201,4940,-5347c108801,132435,109411,129857,109411,126835v,-3112,-788,-5817,-2388,-8153c105410,116345,103327,114312,100787,112573v-2565,-1727,-5486,-3201,-8775,-4382c88710,106997,85408,105956,82067,105042v-3340,-915,-6565,-1727,-9677,-2400c69291,101956,66586,101295,64313,100647,60097,99454,55664,98260,51003,97015,46342,95783,41732,94361,37160,92761,32588,91160,28232,89268,24067,87084,19901,84887,16256,82245,13094,79184,9944,76124,7430,72517,5550,68364,3683,64198,2743,59322,2743,53759v,-10236,2032,-18822,6109,-25705c12916,21145,18288,15608,24955,11455,31623,7303,39218,4343,47714,2616,56223,877,64859,,73622,xe" fillcolor="#002855" stroked="f" strokeweight="0">
                <v:stroke miterlimit="83231f" joinstyle="miter"/>
                <v:path arrowok="t" o:connecttype="custom" o:connectlocs="736,0;927,19;1122,73;1298,162;1436,281;1165,503;1087,362;981,265;864,210;754,192;643,196;527,220;435,278;398,385;420,470;480,530;564,573;661,603;757,625;840,646;974,682;1113,725;1246,781;1357,860;1434,969;1463,1116;1433,1301;1350,1442;1227,1542;1074,1607;904,1643;727,1654;518,1639;346,1590;182,1503;0,1373;270,1152;368,1279;495,1377;623,1440;723,1462;794,1460;875,1452;956,1433;1026,1400;1076,1346;1094,1269;1070,1187;1008,1126;920,1082;821,1051;724,1027;643,1007;510,970;372,928;241,871;131,792;55,684;27,538;89,281;250,115;477,26;736,0" o:connectangles="0,0,0,0,0,0,0,0,0,0,0,0,0,0,0,0,0,0,0,0,0,0,0,0,0,0,0,0,0,0,0,0,0,0,0,0,0,0,0,0,0,0,0,0,0,0,0,0,0,0,0,0,0,0,0,0,0,0,0,0,0,0,0" textboxrect="0,0,146304,165367"/>
              </v:shape>
              <v:shape id="Shape 21" o:spid="_x0000_s1040" style="position:absolute;left:19267;top:2199;width:1619;height:2504;visibility:visible;mso-wrap-style:square;v-text-anchor:top" coordsize="161938,25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" path="m,l46355,r,81585c52286,72898,59588,66205,68225,61494v8635,-4712,18211,-7062,28714,-7062c107912,54432,117462,56223,125590,59779v8141,3569,14910,8521,20308,14871c151282,81014,155308,88544,157950,97282v2654,8738,3988,18263,3988,28588c161938,136563,160642,147713,158026,159321v-2603,11608,-6235,22987,-10896,34151c142469,204622,136881,215100,130404,224930v-6490,9829,-13627,18313,-21387,25438l91592,240906v2477,-4572,4801,-9690,6998,-15354c100787,219888,102769,213881,104547,207531v1790,-6363,3390,-12916,4800,-19685c110769,181077,111963,174384,112916,167754v965,-6617,1689,-13068,2197,-19329c115621,142164,115862,136334,115862,130950v,-3569,-127,-7379,-406,-11456c115176,115418,114605,111366,113741,107290v-863,-4077,-2044,-7976,-3492,-11722c108776,91821,106832,88519,104419,85687v-2425,-2819,-5346,-5118,-8775,-6845c92215,77115,88163,76238,83503,76238v-4572,,-8636,1029,-12192,3073c67742,81382,64580,84074,61836,87414v-2743,3328,-5092,7138,-7048,11443c52819,103162,51219,107569,49987,112090v-1232,4521,-2133,8979,-2679,13360c46761,129845,46495,133782,46495,137249r,79387l,216636,,xe" fillcolor="#002855" stroked="f" strokeweight="0">
                <v:stroke miterlimit="83231f" joinstyle="miter"/>
                <v:path arrowok="t" o:connecttype="custom" o:connectlocs="0,0;463,0;463,816;682,615;969,544;1256,598;1459,747;1579,973;1619,1259;1580,1593;1471,1935;1304,2250;1090,2504;916,2409;986,2256;1045,2076;1093,1879;1129,1678;1151,1484;1158,1310;1154,1195;1137,1073;1102,956;1044,857;956,789;835,762;713,793;618,874;548,989;500,1121;473,1255;465,1373;465,2167;0,2167;0,0" o:connectangles="0,0,0,0,0,0,0,0,0,0,0,0,0,0,0,0,0,0,0,0,0,0,0,0,0,0,0,0,0,0,0,0,0,0,0" textboxrect="0,0,161938,250368"/>
              </v:shape>
              <v:shape id="Shape 22" o:spid="_x0000_s1041" style="position:absolute;left:22017;top:2391;width:953;height:1974;visibility:visible;mso-wrap-style:square;v-text-anchor:top" coordsize="95294,19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" path="m,l87071,r8223,996l95294,24268,68821,18656r-14389,l54432,178257r14389,l95294,172529r,23905l87071,197447,,197447,,xe" fillcolor="#002855" stroked="f" strokeweight="0">
                <v:stroke miterlimit="83231f" joinstyle="miter"/>
                <v:path arrowok="t" o:connecttype="custom" o:connectlocs="0,0;871,0;953,10;953,243;688,187;544,187;544,1782;688,1782;953,1725;953,1964;871,1974;0,1974;0,0" o:connectangles="0,0,0,0,0,0,0,0,0,0,0,0,0" textboxrect="0,0,95294,197447"/>
              </v:shape>
              <v:shape id="Shape 23" o:spid="_x0000_s1042" style="position:absolute;left:22970;top:2401;width:961;height:1954;visibility:visible;mso-wrap-style:square;v-text-anchor:top" coordsize="96107,195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" path="m,l18929,2293v8763,2197,17018,5334,24740,9398c51390,15768,58477,20721,64916,26563v6452,5855,11976,12420,16599,19685c86125,53512,89719,61463,92272,70099v2565,8648,3835,17767,3835,27355c96107,107055,94837,116162,92272,124823v-2553,8623,-6147,16598,-10757,23914c76892,156052,71393,162656,64992,168549v-6401,5905,-13462,10909,-21183,15012c36074,187675,27807,190862,18993,193098l,195438,,171533r3639,-787c12084,166403,19069,160560,24606,153194v5538,-7365,9614,-15836,12268,-25438c39529,118155,40862,108059,40862,97454v,-10693,-1295,-20866,-3911,-30492c34347,57309,30296,48826,24822,41510,19336,34208,12363,28392,3905,24099l,23271,,xe" fillcolor="#002855" stroked="f" strokeweight="0">
                <v:stroke miterlimit="83231f" joinstyle="miter"/>
                <v:path arrowok="t" o:connecttype="custom" o:connectlocs="0,0;189,23;437,117;649,266;815,462;923,701;961,974;923,1248;815,1487;650,1685;438,1835;190,1931;0,1954;0,1715;36,1707;246,1532;369,1277;409,974;369,669;248,415;39,241;0,233;0,0" o:connectangles="0,0,0,0,0,0,0,0,0,0,0,0,0,0,0,0,0,0,0,0,0,0,0" textboxrect="0,0,96107,195438"/>
              </v:shape>
              <v:shape id="Shape 648" o:spid="_x0000_s1043" style="position:absolute;left:24200;top:2783;width:464;height:1582;visibility:visible;mso-wrap-style:square;v-text-anchor:top" coordsize="46482,15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" path="m,l46482,r,158217l,158217,,e" fillcolor="#002855" stroked="f" strokeweight="0">
                <v:stroke miterlimit="83231f" joinstyle="miter"/>
                <v:path arrowok="t" o:connecttype="custom" o:connectlocs="0,0;464,0;464,1582;0,1582;0,0" o:connectangles="0,0,0,0,0" textboxrect="0,0,46482,158217"/>
              </v:shape>
              <v:shape id="Shape 25" o:spid="_x0000_s1044" style="position:absolute;left:24179;top:2147;width:506;height:506;visibility:visible;mso-wrap-style:square;v-text-anchor:top" coordsize="50584,50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" path="m25222,v3467,,6756,660,9881,1981c38202,3315,40907,5118,43193,7404v2273,2286,4076,4966,5410,8026c49924,18478,50584,21755,50584,25235v,3467,-660,6768,-1981,9868c47269,38214,45466,40907,43193,43193v-2286,2286,-4991,4089,-8090,5409c31978,49936,28689,50597,25222,50597v-3467,,-6744,-661,-9804,-1995c12344,47282,9677,45479,7404,43193,5118,40907,3315,38214,1981,35103,660,32003,,28702,,25235,,21755,660,18478,1981,15430,3315,12370,5118,9690,7404,7404,9677,5118,12344,3315,15418,1981,18478,660,21755,,25222,xe" fillcolor="#002855" stroked="f" strokeweight="0">
                <v:stroke miterlimit="83231f" joinstyle="miter"/>
                <v:path arrowok="t" o:connecttype="custom" o:connectlocs="252,0;351,20;432,74;486,154;506,252;486,351;432,432;351,486;252,506;154,486;74,432;20,351;0,252;20,154;74,74;154,20;252,0" o:connectangles="0,0,0,0,0,0,0,0,0,0,0,0,0,0,0,0,0" textboxrect="0,0,50584,50597"/>
              </v:shape>
              <v:shape id="Shape 26" o:spid="_x0000_s1045" style="position:absolute;left:24952;top:2743;width:1463;height:1654;visibility:visible;mso-wrap-style:square;v-text-anchor:top" coordsize="146291,16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" path="m73622,v6032,,12382,635,19063,1854c99352,3099,105842,4915,112154,7341v6312,2425,12204,5371,17691,8852c135331,19659,139891,23635,143561,28118l116535,50330v-2007,-5486,-4648,-10198,-7874,-14122c105410,32271,101892,29058,98095,26543,94298,24029,90424,22174,86449,20993,82474,19800,78791,19203,75400,19203v-3289,,-6985,139,-11100,406c60185,19888,56324,20663,52705,21946v-3607,1282,-6667,3225,-9182,5829c41008,30379,39751,33960,39751,38532v,3289,762,6096,2273,8433c43523,49288,45517,51308,47981,52997v2476,1690,5270,3112,8432,4255c59563,58395,62789,59398,66078,60261v3289,877,6490,1626,9601,2261c78791,63170,81572,63856,84049,64592v4191,1182,8648,2401,13360,3619c102108,69456,106769,70866,111328,72479v4572,1588,8979,3467,13234,5613c128816,80239,132537,82880,135725,85979v3213,3112,5766,6744,7683,10910c145339,101041,146291,105956,146291,111620v,6947,-1003,13106,-3010,18504c141262,135522,138519,140208,135039,144183v-3467,3975,-7582,7302,-12332,10008c117958,156896,112865,159055,107429,160706v-5448,1638,-11138,2832,-17069,3568c84404,164998,78524,165367,72669,165367v-7861,,-14808,-508,-20853,-1512c45783,162852,40030,161227,34544,158979v-5486,-2223,-10935,-5131,-16383,-8700c12725,146723,6655,142380,,137249l27013,115177v2464,4673,5728,8889,9804,12687c40869,131661,45098,134925,49492,137668v4394,2744,8649,4851,12751,6312c66357,145428,69697,146164,72250,146164v2108,,4483,-76,7125,-203c82029,145821,84722,145555,87478,145149v2743,-420,5435,-1042,8077,-1855c98209,142469,100571,141351,102629,139929v2057,-1410,3695,-3201,4927,-5347c108801,132435,109410,129857,109410,126835v,-3112,-812,-5817,-2400,-8153c105410,116345,103327,114312,100774,112573v-2565,-1727,-5486,-3201,-8775,-4382c88710,106997,85395,105956,82055,105042v-3340,-915,-6554,-1727,-9665,-2400c69279,101956,66586,101295,64300,100647,60096,99454,55664,98260,51003,97015,46342,95783,41720,94361,37148,92761,32576,91160,28219,89268,24054,87084,19901,84887,16243,82245,13094,79184,9931,76124,7417,72517,5550,68364,3670,64198,2730,59322,2730,53759v,-10236,2045,-18822,6109,-25705c12903,21145,18263,15608,24955,11455,31610,7303,39205,4343,47714,2616,56210,877,64846,,73622,xe" fillcolor="#002855" stroked="f" strokeweight="0">
                <v:stroke miterlimit="83231f" joinstyle="miter"/>
                <v:path arrowok="t" o:connecttype="custom" o:connectlocs="736,0;927,19;1122,73;1299,162;1436,281;1165,503;1087,362;981,265;865,210;754,192;643,196;527,220;435,278;398,385;420,470;480,530;564,573;661,603;757,625;841,646;974,682;1113,725;1246,781;1357,860;1434,969;1463,1116;1433,1301;1350,1442;1227,1542;1074,1607;904,1643;727,1654;518,1639;345,1590;182,1503;0,1373;270,1152;368,1279;495,1377;622,1440;723,1462;794,1460;875,1452;956,1433;1026,1400;1076,1346;1094,1269;1070,1187;1008,1126;920,1082;821,1051;724,1027;643,1007;510,970;372,928;241,871;131,792;56,684;27,538;88,281;250,115;477,26;736,0" o:connectangles="0,0,0,0,0,0,0,0,0,0,0,0,0,0,0,0,0,0,0,0,0,0,0,0,0,0,0,0,0,0,0,0,0,0,0,0,0,0,0,0,0,0,0,0,0,0,0,0,0,0,0,0,0,0,0,0,0,0,0,0,0,0,0" textboxrect="0,0,146291,165367"/>
              </v:shape>
              <v:shape id="Shape 27" o:spid="_x0000_s1046" style="position:absolute;left:26618;top:2743;width:844;height:1654;visibility:visible;mso-wrap-style:square;v-text-anchor:top" coordsize="84379,16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" path="m76771,r7608,1200l84379,22253r-203,-41c78969,22212,74435,23152,70599,25044v-3835,1854,-7124,4369,-9868,7532c58001,35737,55728,39357,53950,43472v-1778,4115,-3188,8407,-4191,12890c48755,60833,48057,65341,47638,69862v-407,4534,-623,8801,-623,12828c47015,86716,47231,91008,47638,95580v419,4572,1117,9093,2121,13564c50762,113626,52172,117919,53950,122034v1778,4115,4051,7760,6781,10897c63475,136093,66764,138608,70599,140488v3836,1866,8370,2806,13577,2806l84379,143246r,20502l76771,165367v-12064,,-22847,-2147,-32359,-6439c34900,154622,26873,148755,20282,141313,13703,133858,8674,125108,5207,115049,1727,104990,,94208,,82690,,71171,1727,60389,5207,50330,8674,40271,13703,31521,20282,24066,26873,16624,34900,10757,44412,6452,53924,2146,64707,,76771,xe" fillcolor="#002855" stroked="f" strokeweight="0">
                <v:stroke miterlimit="83231f" joinstyle="miter"/>
                <v:path arrowok="t" o:connecttype="custom" o:connectlocs="768,0;844,12;844,223;842,222;706,250;607,326;540,435;498,564;476,699;470,827;476,956;498,1092;540,1221;607,1330;706,1405;842,1433;844,1433;844,1638;768,1654;444,1590;203,1413;52,1151;0,827;52,503;203,241;444,65;768,0" o:connectangles="0,0,0,0,0,0,0,0,0,0,0,0,0,0,0,0,0,0,0,0,0,0,0,0,0,0,0" textboxrect="0,0,84379,165367"/>
              </v:shape>
              <v:shape id="Shape 28" o:spid="_x0000_s1047" style="position:absolute;left:27462;top:2755;width:840;height:1626;visibility:visible;mso-wrap-style:square;v-text-anchor:top" coordsize="83985,162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" path="m,l9868,1556v5537,1829,10604,4407,15240,7747c29705,12631,33782,16657,37300,21368v3518,4699,6286,9931,8293,15698l66167,2648r17818,l83985,161018r-46330,l37655,142094v-5486,7493,-12102,13043,-19837,16663l,162548,,142047r12484,-2912c16180,137180,19431,134550,22212,131261v2794,-3289,5144,-7048,7074,-11252c31191,115806,32753,111462,33947,106992v1181,-4483,2058,-8929,2604,-13373c37097,89199,37363,85148,37363,81490v,-4114,-190,-8458,-609,-13030c36347,63888,35636,59367,34633,54884,33630,50413,32233,46133,30442,42069,28664,38005,26378,34386,23584,31236,20790,28074,17437,25597,13513,23769l,21053,,xe" fillcolor="#002855" stroked="f" strokeweight="0">
                <v:stroke miterlimit="83231f" joinstyle="miter"/>
                <v:path arrowok="t" o:connecttype="custom" o:connectlocs="0,0;99,16;251,93;373,214;456,371;662,26;840,26;840,1611;377,1611;377,1421;178,1588;0,1626;0,1421;125,1392;222,1313;293,1200;340,1070;366,936;374,815;368,685;346,549;304,421;236,312;135,238;0,211;0,0" o:connectangles="0,0,0,0,0,0,0,0,0,0,0,0,0,0,0,0,0,0,0,0,0,0,0,0,0,0" textboxrect="0,0,83985,162548"/>
              </v:shape>
              <v:shape id="Shape 29" o:spid="_x0000_s1048" style="position:absolute;left:28689;top:2199;width:840;height:2191;visibility:visible;mso-wrap-style:square;v-text-anchor:top" coordsize="83985,21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" path="m,l46342,r,77191c51829,69609,58445,64033,66167,60465l83985,56717r,20524l71513,80137v-3695,1968,-6946,4597,-9728,7886c58979,91313,56642,95059,54711,99263v-1917,4204,-3466,8560,-4661,13030c48869,116763,47993,121209,47434,125590v-533,4382,-812,8407,-812,12065c46622,141770,46825,146114,47244,150685v406,4572,1117,9119,2121,13640c50368,168859,51765,173139,53543,177216v1778,4076,4077,7670,6858,10833c63195,191198,66523,193687,70409,195516r13576,2700l83985,219138r-9868,-1549c68593,215760,63513,213182,58890,209842v-4610,-3327,-8674,-7328,-12192,-11989c43167,193192,40411,187985,38392,182219l17831,216636,,216636,,xe" fillcolor="#002855" stroked="f" strokeweight="0">
                <v:stroke miterlimit="83231f" joinstyle="miter"/>
                <v:path arrowok="t" o:connecttype="custom" o:connectlocs="0,0;464,0;464,772;662,605;840,567;840,772;715,801;618,880;547,992;501,1123;474,1256;466,1376;473,1507;494,1643;536,1772;604,1880;704,1955;840,1982;840,2191;741,2176;589,2098;467,1978;384,1822;178,2166;0,2166;0,0" o:connectangles="0,0,0,0,0,0,0,0,0,0,0,0,0,0,0,0,0,0,0,0,0,0,0,0,0,0" textboxrect="0,0,83985,219138"/>
              </v:shape>
              <v:shape id="Shape 30" o:spid="_x0000_s1049" style="position:absolute;left:29529;top:2750;width:843;height:1652;visibility:visible;mso-wrap-style:square;v-text-anchor:top" coordsize="84392,165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" path="m7608,c19672,,30468,2146,39980,6452v9500,4292,17539,10135,24130,17539c70688,31395,75705,40119,79185,50178v3479,10059,5207,20841,5207,32360c84392,94056,82664,104839,79185,114897v-3480,10059,-8497,18809,-15075,26264c57519,148603,49480,154470,39980,158776v-9512,4305,-20308,6439,-32372,6439l,164021,,143099r216,43c5321,143142,9830,142215,13716,140336v3874,-1880,7201,-4382,9932,-7545c26391,129642,28664,125985,30442,121819v1778,-4153,3175,-8471,4178,-12954c35637,104394,36335,99886,36754,95365v407,-4534,610,-8801,610,-12827c37364,78525,37161,74244,36754,69710,36335,65202,35637,60694,34620,56211,33617,51740,32220,47435,30442,43320,28664,39218,26391,35585,23648,32424,20917,29273,17615,26759,13780,24892,9944,23013,5423,22073,216,22073l,22123,,1600,7608,xe" fillcolor="#002855" stroked="f" strokeweight="0">
                <v:stroke miterlimit="83231f" joinstyle="miter"/>
                <v:path arrowok="t" o:connecttype="custom" o:connectlocs="76,0;399,65;640,240;791,502;843,825;791,1149;640,1411;399,1588;76,1652;0,1640;0,1431;2,1431;137,1403;236,1328;304,1218;346,1089;367,954;373,825;367,697;346,562;304,433;236,324;138,249;2,221;0,221;0,16;76,0" o:connectangles="0,0,0,0,0,0,0,0,0,0,0,0,0,0,0,0,0,0,0,0,0,0,0,0,0,0,0" textboxrect="0,0,84392,165215"/>
              </v:shape>
              <v:shape id="Shape 649" o:spid="_x0000_s1050" style="position:absolute;left:30659;top:2783;width:465;height:1582;visibility:visible;mso-wrap-style:square;v-text-anchor:top" coordsize="46482,15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" path="m,l46482,r,158217l,158217,,e" fillcolor="#002855" stroked="f" strokeweight="0">
                <v:stroke miterlimit="83231f" joinstyle="miter"/>
                <v:path arrowok="t" o:connecttype="custom" o:connectlocs="0,0;465,0;465,1582;0,1582;0,0" o:connectangles="0,0,0,0,0" textboxrect="0,0,46482,158217"/>
              </v:shape>
              <v:shape id="Shape 32" o:spid="_x0000_s1051" style="position:absolute;left:30638;top:2147;width:506;height:506;visibility:visible;mso-wrap-style:square;v-text-anchor:top" coordsize="50584,50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" path="m25222,v3493,,6782,660,9881,1981c38202,3315,40907,5118,43180,7404v2286,2286,4089,4966,5423,8026c49924,18478,50584,21755,50584,25235v,3467,-660,6768,-1981,9868c47269,38214,45466,40907,43180,43193v-2273,2286,-4978,4089,-8077,5409c32004,49936,28715,50597,25222,50597v-3480,,-6731,-661,-9792,-1995c12357,47282,9677,45479,7404,43193,5118,40907,3302,38214,1981,35103,660,32003,,28702,,25235,,21755,660,18478,1981,15430,3302,12370,5118,9690,7404,7404,9677,5118,12357,3315,15430,1981,18491,660,21742,,25222,xe" fillcolor="#002855" stroked="f" strokeweight="0">
                <v:stroke miterlimit="83231f" joinstyle="miter"/>
                <v:path arrowok="t" o:connecttype="custom" o:connectlocs="252,0;351,20;432,74;486,154;506,252;486,351;432,432;351,486;252,506;154,486;74,432;20,351;0,252;20,154;74,74;154,20;252,0" o:connectangles="0,0,0,0,0,0,0,0,0,0,0,0,0,0,0,0,0" textboxrect="0,0,50584,50597"/>
              </v:shape>
              <v:shape id="Shape 33" o:spid="_x0000_s1052" style="position:absolute;left:31512;top:2052;width:463;height:2313;visibility:visible;mso-wrap-style:square;v-text-anchor:top" coordsize="46355,23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" path="m,l17818,,46355,48120r,183185l,231305,,xe" fillcolor="#002855" stroked="f" strokeweight="0">
                <v:stroke miterlimit="83231f" joinstyle="miter"/>
                <v:path arrowok="t" o:connecttype="custom" o:connectlocs="0,0;178,0;463,481;463,2313;0,2313;0,0" o:connectangles="0,0,0,0,0,0" textboxrect="0,0,46355,231305"/>
              </v:shape>
              <v:shape id="Shape 650" o:spid="_x0000_s1053" style="position:absolute;left:32363;top:2783;width:465;height:1582;visibility:visible;mso-wrap-style:square;v-text-anchor:top" coordsize="46495,15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" path="m,l46495,r,158217l,158217,,e" fillcolor="#002855" stroked="f" strokeweight="0">
                <v:stroke miterlimit="83231f" joinstyle="miter"/>
                <v:path arrowok="t" o:connecttype="custom" o:connectlocs="0,0;465,0;465,1582;0,1582;0,0" o:connectangles="0,0,0,0,0" textboxrect="0,0,46495,158217"/>
              </v:shape>
              <v:shape id="Shape 35" o:spid="_x0000_s1054" style="position:absolute;left:32343;top:2147;width:506;height:506;visibility:visible;mso-wrap-style:square;v-text-anchor:top" coordsize="50597,50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" path="m25222,v3480,,6756,660,9881,1981c38202,3315,40894,5118,43180,7404v2286,2286,4089,4966,5423,8026c49936,18478,50597,21755,50597,25235v,3467,-661,6768,-1994,9868c47269,38214,45466,40907,43180,43193v-2286,2286,-4978,4089,-8077,5409c31978,49936,28702,50597,25222,50597v-3480,,-6744,-661,-9804,-1995c12357,47282,9677,45479,7404,43193,5118,40907,3302,38214,1981,35103,660,32003,,28702,,25235,,21755,660,18478,1981,15430,3302,12370,5118,9690,7404,7404,9677,5118,12357,3315,15418,1981,18478,660,21742,,25222,xe" fillcolor="#002855" stroked="f" strokeweight="0">
                <v:stroke miterlimit="83231f" joinstyle="miter"/>
                <v:path arrowok="t" o:connecttype="custom" o:connectlocs="252,0;351,20;432,74;486,154;506,252;486,351;432,432;351,486;252,506;154,486;74,432;20,351;0,252;20,154;74,74;154,20;252,0" o:connectangles="0,0,0,0,0,0,0,0,0,0,0,0,0,0,0,0,0" textboxrect="0,0,50597,50597"/>
              </v:shape>
              <v:shape id="Shape 36" o:spid="_x0000_s1055" style="position:absolute;left:33060;top:2199;width:1232;height:2166;visibility:visible;mso-wrap-style:square;v-text-anchor:top" coordsize="123266,216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" path="m28791,l75260,r,58268l123266,58268r,18376l75260,76644r,139992l28791,216636r,-139992l,76644,,58268r28791,l28791,xe" fillcolor="#002855" stroked="f" strokeweight="0">
                <v:stroke miterlimit="83231f" joinstyle="miter"/>
                <v:path arrowok="t" o:connecttype="custom" o:connectlocs="288,0;752,0;752,583;1232,583;1232,766;752,766;752,2166;288,2166;288,766;0,766;0,583;288,583;288,0" o:connectangles="0,0,0,0,0,0,0,0,0,0,0,0,0" textboxrect="0,0,123266,216636"/>
              </v:shape>
              <v:shape id="Shape 37" o:spid="_x0000_s1056" style="position:absolute;left:34309;top:2782;width:1616;height:2314;visibility:visible;mso-wrap-style:square;v-text-anchor:top" coordsize="161658,2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" path="m,l46343,,93370,107086,129578,r32080,l104064,139306v-6579,15913,-13907,31661,-22009,47245c73965,202133,65227,217106,55804,231445l37694,220485v2299,-4115,4978,-8865,8102,-14263c48895,200825,51969,195250,54978,189497v3023,-5766,5804,-11456,8357,-17082c65900,166815,67856,161658,69240,156997l,xe" fillcolor="#002855" stroked="f" strokeweight="0">
                <v:stroke miterlimit="83231f" joinstyle="miter"/>
                <v:path arrowok="t" o:connecttype="custom" o:connectlocs="0,0;463,0;933,1071;1295,0;1616,0;1040,1393;820,1865;558,2314;377,2204;458,2062;550,1895;633,1724;692,1570;0,0" o:connectangles="0,0,0,0,0,0,0,0,0,0,0,0,0,0" textboxrect="0,0,161658,231445"/>
              </v:shape>
              <v:shape id="Shape 38" o:spid="_x0000_s1057" style="position:absolute;left:36722;top:2270;width:1735;height:2062;visibility:visible;mso-wrap-style:square;v-text-anchor:top" coordsize="173584,20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" path="m85966,v9868,,18860,901,26950,2731c120993,4559,128473,7176,135331,10554v6858,3378,13132,7429,18847,12128c159893,27394,165265,32639,170281,38392l142316,66764v-2197,-6579,-5232,-12522,-9131,-17818c129324,43650,124994,39104,120243,35306v-4762,-3797,-9740,-6718,-14947,-8788c100089,24473,95059,23444,90208,23444v-6299,,-12103,432,-17412,1309c67501,25616,62967,27025,59156,28994v-3784,1968,-6743,4623,-8839,7950c48209,40284,47155,44424,47155,49365v,3924,775,7264,2337,10007c51054,62103,53124,64440,55740,66358v2591,1918,5538,3492,8839,4737c67869,72314,71272,73406,74790,74308v3518,915,6998,1727,10414,2401c88646,77407,91770,78143,94602,78969v5487,1562,11240,3200,17272,4940c117920,85637,123851,87668,129705,90018v5842,2311,11430,4991,16726,8013c151727,101041,156388,104635,160414,108789v4026,4165,7213,8966,9601,14414c172390,128625,173584,134862,173584,141910v,8496,-1080,15989,-3213,22479c168211,170891,165189,176505,161315,181267v-3899,4737,-8483,8712,-13779,11926c142227,196393,136449,198946,130175,200864v-6248,1930,-12891,3301,-19876,4114c103302,205804,96203,206210,88989,206210v-9512,,-18301,-699,-26327,-2121c54610,202667,47053,200431,39954,197371,32880,194310,26073,190360,19533,185509,12992,180658,6490,174765,,167818l27965,139447v2553,6298,6084,12127,10554,17474c43002,162268,47904,166866,53264,170701v5346,3848,10896,6858,16650,9055c75679,181940,81115,183045,86233,183045v6045,,11709,-445,17005,-1308c108547,180873,113157,179439,117094,177432v3924,-2019,7023,-4699,9246,-8027c128588,166065,129705,161875,129705,156858v,-3848,-876,-7138,-2603,-9868c125362,144234,123101,141884,120307,139929v-2781,-1968,-5956,-3633,-9538,-5017c107213,133541,103581,132373,99898,131432v-3721,-977,-7340,-1841,-10909,-2628c85420,128042,82258,127241,79515,126416v-5385,-1562,-11024,-3213,-16853,-5004c56807,119634,51054,117590,45377,115304v-5677,-2274,-11024,-4915,-16116,-7887c24193,104458,19736,100940,15901,96863,12052,92799,8992,88100,6705,82741,4432,77407,3289,71247,3289,64300v,-8306,1016,-15697,3087,-22136c8420,35713,11316,30112,15075,25362v3746,-4750,8179,-8751,13297,-12002c33503,10122,39129,7519,45238,5562,51372,3581,57887,2172,64795,1295,71679,432,78740,,85966,xe" fillcolor="#002855" stroked="f" strokeweight="0">
                <v:stroke miterlimit="83231f" joinstyle="miter"/>
                <v:path arrowok="t" o:connecttype="custom" o:connectlocs="859,0;1129,27;1353,106;1541,227;1702,384;1422,668;1331,489;1202,353;1052,265;902,234;728,248;591,290;503,369;471,494;495,594;557,664;645,711;748,743;852,767;946,790;1118,839;1296,900;1464,980;1603,1088;1699,1232;1735,1419;1703,1644;1612,1813;1475,1932;1301,2009;1102,2050;889,2062;626,2041;399,1974;195,1855;0,1678;280,1394;385,1569;532,1707;699,1797;862,1830;1032,1817;1170,1774;1263,1694;1296,1569;1270,1470;1202,1399;1107,1349;998,1314;889,1288;795,1264;626,1214;454,1153;292,1074;159,969;67,827;33,643;64,422;151,254;284,134;452,56;648,13;859,0" o:connectangles="0,0,0,0,0,0,0,0,0,0,0,0,0,0,0,0,0,0,0,0,0,0,0,0,0,0,0,0,0,0,0,0,0,0,0,0,0,0,0,0,0,0,0,0,0,0,0,0,0,0,0,0,0,0,0,0,0,0,0,0,0,0,0" textboxrect="0,0,173584,206210"/>
              </v:shape>
              <v:shape id="Shape 39" o:spid="_x0000_s1058" style="position:absolute;left:38744;top:2682;width:840;height:2341;visibility:visible;mso-wrap-style:square;v-text-anchor:top" coordsize="83998,234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" path="m83998,r,21054l70409,23770v-3874,1828,-7214,4305,-9995,7467c57620,34387,55334,38006,53556,42070v-1791,4064,-3175,8344,-4191,12815c48362,59367,47651,63889,47257,68461v-432,4571,-623,8915,-623,13030c46634,85149,46901,89200,47447,93620v559,4444,1422,8890,2604,13372c51245,111463,52794,115807,54712,120010v1930,4204,4279,7963,7073,11252c64567,134551,67818,137180,71514,139136r12484,2912l83998,162550,66167,158757c58445,155138,51841,149588,46355,142095r,91999l,234094,,2649r17831,l38405,37066v2006,-5766,4775,-10998,8293,-15697c50216,16658,54280,12631,58903,9304,63526,5964,68593,3386,74117,1557l83998,xe" fillcolor="#002855" stroked="f" strokeweight="0">
                <v:stroke miterlimit="83231f" joinstyle="miter"/>
                <v:path arrowok="t" o:connecttype="custom" o:connectlocs="840,0;840,211;704,238;604,312;536,421;494,549;473,685;466,815;474,936;501,1070;547,1200;618,1313;715,1391;840,1421;840,1626;662,1588;464,1421;464,2341;0,2341;0,26;178,26;384,371;467,214;589,93;741,16;840,0" o:connectangles="0,0,0,0,0,0,0,0,0,0,0,0,0,0,0,0,0,0,0,0,0,0,0,0,0,0" textboxrect="0,0,83998,234094"/>
              </v:shape>
              <v:shape id="Shape 40" o:spid="_x0000_s1059" style="position:absolute;left:39584;top:2670;width:844;height:1654;visibility:visible;mso-wrap-style:square;v-text-anchor:top" coordsize="84391,16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" path="m7607,c19672,,30454,2146,39967,6452v9499,4305,17551,10172,24130,17614c70675,31521,75705,40271,79172,50330v3492,10059,5219,20841,5219,32360c84391,94208,82664,104990,79172,115049v-3467,10059,-8497,18809,-15075,26251c57518,148755,49466,154622,39967,158928v-9513,4292,-20295,6439,-32360,6439l,163749,,143246r203,48c5410,143294,9944,142354,13779,140488v3836,-1880,7125,-4395,9868,-7557c26390,129794,28651,126149,30442,122034v1765,-4115,3162,-8408,4165,-12890c35623,104673,36335,100152,36741,95580v406,-4572,622,-8864,622,-12890c37363,78663,37147,74396,36741,69862,36335,65341,35623,60833,34607,56362,33604,51879,32207,47587,30442,43472,28651,39357,26390,35737,23647,32576,20904,29426,17589,26898,13703,25044,9817,23152,5321,22212,203,22212l,22252,,1199,7607,xe" fillcolor="#002855" stroked="f" strokeweight="0">
                <v:stroke miterlimit="83231f" joinstyle="miter"/>
                <v:path arrowok="t" o:connecttype="custom" o:connectlocs="76,0;400,65;641,241;792,503;844,827;792,1151;641,1413;400,1590;76,1654;0,1638;0,1433;2,1433;138,1405;236,1330;304,1221;346,1092;367,956;374,827;367,699;346,564;304,435;236,326;137,250;2,222;0,223;0,12;76,0" o:connectangles="0,0,0,0,0,0,0,0,0,0,0,0,0,0,0,0,0,0,0,0,0,0,0,0,0,0,0" textboxrect="0,0,84391,165367"/>
              </v:shape>
              <v:shape id="Shape 41" o:spid="_x0000_s1060" style="position:absolute;left:40631;top:2670;width:883;height:1654;visibility:visible;mso-wrap-style:square;v-text-anchor:top" coordsize="88373,16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" path="m88303,r70,8l88373,18670r-70,-14c83007,18656,78296,19672,74181,21679v-4115,2006,-7709,4686,-10757,8026c60351,33033,57798,36893,55740,41275v-2044,4394,-3721,8941,-5004,13653c49454,59627,48539,64376,47993,69190v-558,4788,-825,9296,-825,13500c47168,86893,47435,91401,47993,96189v546,4801,1461,9589,2743,14326c52019,115277,53696,119824,55740,124168v2058,4343,4611,8178,7684,11506c66472,139014,70066,141694,74181,143701v4115,2006,8826,3022,14122,3022l88373,146709r,18649l88303,165367v-7861,,-15494,-915,-22898,-2744c58001,160795,51041,158191,44488,154800,37960,151435,31941,147294,26454,142405,20981,137516,16294,132004,12408,125870,8522,119761,5474,113055,3289,105790,1092,98527,,90830,,82690,,74549,1092,66853,3289,59589,5474,52311,8522,45618,12408,39497,16294,33375,20981,27863,26454,22974,31941,18085,37960,13944,44488,10566,51041,7188,58001,4584,65405,2756,72809,914,80442,,88303,xe" fillcolor="#002855" stroked="f" strokeweight="0">
                <v:stroke miterlimit="83231f" joinstyle="miter"/>
                <v:path arrowok="t" o:connecttype="custom" o:connectlocs="882,0;883,0;883,187;882,187;741,217;634,297;557,413;507,549;480,692;471,827;480,962;507,1105;557,1242;634,1357;741,1437;882,1468;883,1467;883,1654;882,1654;654,1627;445,1548;264,1424;124,1259;33,1058;0,827;33,596;124,395;264,230;445,106;654,28;882,0" o:connectangles="0,0,0,0,0,0,0,0,0,0,0,0,0,0,0,0,0,0,0,0,0,0,0,0,0,0,0,0,0,0,0" textboxrect="0,0,88373,165367"/>
              </v:shape>
              <v:shape id="Shape 42" o:spid="_x0000_s1061" style="position:absolute;left:41514;top:2670;width:884;height:1653;visibility:visible;mso-wrap-style:square;v-text-anchor:top" coordsize="88373,16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" path="m,l22892,2747v7455,1829,14440,4433,20980,7811c50413,13936,56420,18077,61906,22965v5474,4890,10160,10402,14059,16523c79851,45610,82887,52302,85071,59580v2197,7264,3302,14961,3302,23101c88373,90911,87268,98632,85071,105846v-2184,7226,-5220,13907,-9106,20016c72066,131995,67380,137507,61906,142397v-5486,4889,-11493,9030,-18034,12395c37332,158183,30347,160787,22892,162615l,165350,,146700r14472,-2932c18663,141800,22308,139171,25381,135882v3035,-3290,5588,-7087,7595,-11379c34982,120197,36608,115676,37840,110926v1244,-4750,2095,-9551,2616,-14401c40939,91685,41205,87076,41205,82681v,-4394,-266,-9029,-749,-13919c39935,63872,39097,59072,37916,54373,36722,49662,35097,45128,33052,40784,30982,36441,28454,32656,25432,29418,22422,26166,18802,23550,14599,21594l,18662,,xe" fillcolor="#002855" stroked="f" strokeweight="0">
                <v:stroke miterlimit="83231f" joinstyle="miter"/>
                <v:path arrowok="t" o:connecttype="custom" o:connectlocs="0,0;229,27;439,106;619,230;760,395;851,596;884,827;851,1058;760,1258;619,1424;439,1547;229,1626;0,1653;0,1467;145,1437;254,1358;330,1245;379,1109;405,965;412,827;405,687;379,544;331,408;254,294;146,216;0,187;0,0" o:connectangles="0,0,0,0,0,0,0,0,0,0,0,0,0,0,0,0,0,0,0,0,0,0,0,0,0,0,0" textboxrect="0,0,88373,165350"/>
              </v:shape>
              <v:shape id="Shape 43" o:spid="_x0000_s1062" style="position:absolute;left:42690;top:2670;width:1347;height:1622;visibility:visible;mso-wrap-style:square;v-text-anchor:top" coordsize="134645,16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" path="m89801,v3569,,7544,305,11939,901c106121,1486,110426,2489,114630,3911v4191,1410,8090,3265,11646,5550c129845,11747,132639,14542,134645,17831l108598,61011v-1105,-3646,-2515,-7760,-4255,-12332c102603,44107,100457,39839,97904,35852,95339,31890,92278,28549,88709,25857,85153,23152,81026,21806,76365,21806v-4293,,-8014,1092,-11176,3289c62052,27292,59372,30149,57175,33668v-2197,3517,-4000,7492,-5423,11938c50343,50025,49238,54496,48463,59030v-762,4520,-1295,8864,-1562,13017c46622,76212,46482,79807,46482,82817r,79387l,162204,,3835r17818,l36601,40729v2566,-5944,5487,-11404,8789,-16383c48679,19355,52463,15062,56769,11455,61061,7836,65925,5029,71361,3022,76810,1016,82956,,89801,xe" fillcolor="#002855" stroked="f" strokeweight="0">
                <v:stroke miterlimit="83231f" joinstyle="miter"/>
                <v:path arrowok="t" o:connecttype="custom" o:connectlocs="898,0;1018,9;1147,39;1263,95;1347,178;1086,610;1044,487;979,359;887,259;764,218;652,251;572,337;518,456;485,590;469,720;465,828;465,1622;0,1622;0,38;178,38;366,407;454,243;568,115;714,30;898,0" o:connectangles="0,0,0,0,0,0,0,0,0,0,0,0,0,0,0,0,0,0,0,0,0,0,0,0,0" textboxrect="0,0,134645,162204"/>
              </v:shape>
              <v:shape id="Shape 44" o:spid="_x0000_s1063" style="position:absolute;left:44074;top:2126;width:1232;height:2166;visibility:visible;mso-wrap-style:square;v-text-anchor:top" coordsize="123263,216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" path="m28791,l75273,r,58268l123263,58268r,18376l75273,76644r,139992l28791,216636r,-139992l,76644,,58268r28791,l28791,xe" fillcolor="#002855" stroked="f" strokeweight="0">
                <v:stroke miterlimit="83231f" joinstyle="miter"/>
                <v:path arrowok="t" o:connecttype="custom" o:connectlocs="288,0;752,0;752,583;1232,583;1232,766;752,766;752,2166;288,2166;288,766;0,766;0,583;288,583;288,0" o:connectangles="0,0,0,0,0,0,0,0,0,0,0,0,0" textboxrect="0,0,123263,216636"/>
              </v:shape>
              <v:shape id="Shape 45" o:spid="_x0000_s1064" style="position:absolute;left:8532;top:6303;width:57923;height:0;visibility:visible;mso-wrap-style:square;v-text-anchor:top" coordsize="5792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" path="m,l5792394,e" filled="f" strokecolor="#9cab1f" strokeweight="1pt">
                <v:stroke miterlimit="1" joinstyle="miter"/>
                <v:path arrowok="t" o:connecttype="custom" o:connectlocs="0,0;57923,0" o:connectangles="0,0" textboxrect="0,0,5792394,0"/>
              </v:shape>
              <w10:wrap type="topAndBottom" anchorx="margin" anchory="page"/>
            </v:group>
          </w:pict>
        </mc:Fallback>
      </mc:AlternateContent>
    </w:r>
  </w:p>
  <w:p w14:paraId="489EFC16" w14:textId="77777777" w:rsidR="00E301DC" w:rsidRDefault="00E301DC" w:rsidP="00183E1D">
    <w:pPr>
      <w:spacing w:line="246" w:lineRule="auto"/>
      <w:ind w:left="993" w:right="3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0A3F"/>
    <w:multiLevelType w:val="multilevel"/>
    <w:tmpl w:val="7E9EF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170E74"/>
    <w:multiLevelType w:val="multilevel"/>
    <w:tmpl w:val="3C587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0187A"/>
    <w:multiLevelType w:val="multilevel"/>
    <w:tmpl w:val="50287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A22F8B"/>
    <w:multiLevelType w:val="multilevel"/>
    <w:tmpl w:val="F2A64E7E"/>
    <w:lvl w:ilvl="0">
      <w:start w:val="1"/>
      <w:numFmt w:val="decimal"/>
      <w:pStyle w:val="TextLevel1"/>
      <w:isLgl/>
      <w:lvlText w:val="%1"/>
      <w:lvlJc w:val="left"/>
      <w:pPr>
        <w:tabs>
          <w:tab w:val="num" w:pos="851"/>
        </w:tabs>
        <w:ind w:left="851" w:hanging="851"/>
      </w:pPr>
      <w:rPr>
        <w:rFonts w:ascii="Arial" w:hAnsi="Arial" w:hint="default"/>
        <w:b w:val="0"/>
        <w:i w:val="0"/>
        <w:sz w:val="20"/>
      </w:rPr>
    </w:lvl>
    <w:lvl w:ilvl="1">
      <w:start w:val="1"/>
      <w:numFmt w:val="decimal"/>
      <w:pStyle w:val="TextLevel2"/>
      <w:isLgl/>
      <w:lvlText w:val="%1.%2"/>
      <w:lvlJc w:val="left"/>
      <w:pPr>
        <w:tabs>
          <w:tab w:val="num" w:pos="851"/>
        </w:tabs>
        <w:ind w:left="851" w:hanging="851"/>
      </w:pPr>
      <w:rPr>
        <w:rFonts w:ascii="Arial" w:hAnsi="Arial" w:hint="default"/>
        <w:b w:val="0"/>
        <w:i w:val="0"/>
        <w:sz w:val="20"/>
      </w:rPr>
    </w:lvl>
    <w:lvl w:ilvl="2">
      <w:start w:val="1"/>
      <w:numFmt w:val="decimal"/>
      <w:pStyle w:val="TextLevel3"/>
      <w:lvlText w:val="%1.%2.%3"/>
      <w:lvlJc w:val="left"/>
      <w:pPr>
        <w:tabs>
          <w:tab w:val="num" w:pos="851"/>
        </w:tabs>
        <w:ind w:left="851" w:hanging="851"/>
      </w:pPr>
      <w:rPr>
        <w:rFonts w:ascii="Arial" w:hAnsi="Arial" w:hint="default"/>
        <w:b w:val="0"/>
        <w:i w:val="0"/>
        <w:sz w:val="20"/>
      </w:rPr>
    </w:lvl>
    <w:lvl w:ilvl="3">
      <w:start w:val="1"/>
      <w:numFmt w:val="decimal"/>
      <w:pStyle w:val="TextLevel4"/>
      <w:lvlText w:val="%1.%2.%3.%4"/>
      <w:lvlJc w:val="left"/>
      <w:pPr>
        <w:tabs>
          <w:tab w:val="num" w:pos="851"/>
        </w:tabs>
        <w:ind w:left="851" w:hanging="851"/>
      </w:pPr>
      <w:rPr>
        <w:rFonts w:ascii="Arial" w:hAnsi="Arial" w:hint="default"/>
        <w:b w:val="0"/>
        <w:i w:val="0"/>
        <w:sz w:val="20"/>
      </w:rPr>
    </w:lvl>
    <w:lvl w:ilvl="4">
      <w:start w:val="1"/>
      <w:numFmt w:val="lowerLetter"/>
      <w:pStyle w:val="TextLevel5"/>
      <w:lvlText w:val="(%5)"/>
      <w:lvlJc w:val="left"/>
      <w:pPr>
        <w:tabs>
          <w:tab w:val="num" w:pos="1701"/>
        </w:tabs>
        <w:ind w:left="1701" w:hanging="850"/>
      </w:pPr>
      <w:rPr>
        <w:rFonts w:ascii="Arial" w:hAnsi="Arial" w:hint="default"/>
        <w:b w:val="0"/>
        <w:i w:val="0"/>
        <w:sz w:val="20"/>
      </w:rPr>
    </w:lvl>
    <w:lvl w:ilvl="5">
      <w:start w:val="1"/>
      <w:numFmt w:val="lowerRoman"/>
      <w:pStyle w:val="TextLevel6"/>
      <w:lvlText w:val="(%6)"/>
      <w:lvlJc w:val="left"/>
      <w:pPr>
        <w:tabs>
          <w:tab w:val="num" w:pos="2552"/>
        </w:tabs>
        <w:ind w:left="2552" w:hanging="851"/>
      </w:pPr>
      <w:rPr>
        <w:rFonts w:ascii="Arial" w:hAnsi="Arial" w:hint="default"/>
        <w:b w:val="0"/>
        <w:i w:val="0"/>
        <w:sz w:val="20"/>
      </w:rPr>
    </w:lvl>
    <w:lvl w:ilvl="6">
      <w:start w:val="1"/>
      <w:numFmt w:val="decimal"/>
      <w:pStyle w:val="TextLevel7"/>
      <w:lvlText w:val="%7)"/>
      <w:lvlJc w:val="left"/>
      <w:pPr>
        <w:tabs>
          <w:tab w:val="num" w:pos="3402"/>
        </w:tabs>
        <w:ind w:left="3402" w:hanging="850"/>
      </w:pPr>
      <w:rPr>
        <w:rFonts w:ascii="Arial" w:hAnsi="Arial" w:hint="default"/>
        <w:b w:val="0"/>
        <w:i w:val="0"/>
        <w:sz w:val="20"/>
      </w:rPr>
    </w:lvl>
    <w:lvl w:ilvl="7">
      <w:start w:val="1"/>
      <w:numFmt w:val="lowerLetter"/>
      <w:pStyle w:val="TextLevel8"/>
      <w:lvlText w:val="%8)"/>
      <w:lvlJc w:val="left"/>
      <w:pPr>
        <w:tabs>
          <w:tab w:val="num" w:pos="3402"/>
        </w:tabs>
        <w:ind w:left="3402" w:hanging="850"/>
      </w:pPr>
      <w:rPr>
        <w:rFonts w:ascii="Arial" w:hAnsi="Arial" w:hint="default"/>
        <w:b w:val="0"/>
        <w:i w:val="0"/>
        <w:sz w:val="20"/>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654B4303"/>
    <w:multiLevelType w:val="hybridMultilevel"/>
    <w:tmpl w:val="F692C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0172989">
    <w:abstractNumId w:val="3"/>
  </w:num>
  <w:num w:numId="2" w16cid:durableId="755442195">
    <w:abstractNumId w:val="1"/>
  </w:num>
  <w:num w:numId="3" w16cid:durableId="1510485388">
    <w:abstractNumId w:val="2"/>
  </w:num>
  <w:num w:numId="4" w16cid:durableId="57024638">
    <w:abstractNumId w:val="0"/>
  </w:num>
  <w:num w:numId="5" w16cid:durableId="4830610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75F"/>
    <w:rsid w:val="000066F8"/>
    <w:rsid w:val="00012BB5"/>
    <w:rsid w:val="00024AFD"/>
    <w:rsid w:val="00077084"/>
    <w:rsid w:val="0008630F"/>
    <w:rsid w:val="000A0477"/>
    <w:rsid w:val="000A5219"/>
    <w:rsid w:val="000B0A1E"/>
    <w:rsid w:val="000C6FD2"/>
    <w:rsid w:val="000C7A72"/>
    <w:rsid w:val="001014CB"/>
    <w:rsid w:val="00107BDC"/>
    <w:rsid w:val="00116A26"/>
    <w:rsid w:val="001213DA"/>
    <w:rsid w:val="0012721D"/>
    <w:rsid w:val="001815F3"/>
    <w:rsid w:val="00183E1D"/>
    <w:rsid w:val="001871AF"/>
    <w:rsid w:val="001C5065"/>
    <w:rsid w:val="001E3A34"/>
    <w:rsid w:val="001F3B16"/>
    <w:rsid w:val="001F73A1"/>
    <w:rsid w:val="00220B23"/>
    <w:rsid w:val="00222F99"/>
    <w:rsid w:val="00232556"/>
    <w:rsid w:val="00235CBE"/>
    <w:rsid w:val="00250D6F"/>
    <w:rsid w:val="0025204C"/>
    <w:rsid w:val="0027616D"/>
    <w:rsid w:val="00293D24"/>
    <w:rsid w:val="002B550D"/>
    <w:rsid w:val="002C0810"/>
    <w:rsid w:val="002D1D28"/>
    <w:rsid w:val="002D4057"/>
    <w:rsid w:val="002E7F07"/>
    <w:rsid w:val="002F04CF"/>
    <w:rsid w:val="002F5A81"/>
    <w:rsid w:val="0031587C"/>
    <w:rsid w:val="00322CF4"/>
    <w:rsid w:val="00340795"/>
    <w:rsid w:val="00357830"/>
    <w:rsid w:val="00360D0A"/>
    <w:rsid w:val="00365C65"/>
    <w:rsid w:val="003744B9"/>
    <w:rsid w:val="00376F41"/>
    <w:rsid w:val="00381A91"/>
    <w:rsid w:val="003955D0"/>
    <w:rsid w:val="003A34E0"/>
    <w:rsid w:val="003A68A8"/>
    <w:rsid w:val="003C2D02"/>
    <w:rsid w:val="003D5D88"/>
    <w:rsid w:val="003D6190"/>
    <w:rsid w:val="00401355"/>
    <w:rsid w:val="00435241"/>
    <w:rsid w:val="0047473A"/>
    <w:rsid w:val="00480168"/>
    <w:rsid w:val="00487588"/>
    <w:rsid w:val="004A0597"/>
    <w:rsid w:val="004C0A82"/>
    <w:rsid w:val="004C1BB2"/>
    <w:rsid w:val="004C7558"/>
    <w:rsid w:val="004D57DD"/>
    <w:rsid w:val="00510416"/>
    <w:rsid w:val="00521A30"/>
    <w:rsid w:val="00527330"/>
    <w:rsid w:val="0054110B"/>
    <w:rsid w:val="0055108F"/>
    <w:rsid w:val="005813BE"/>
    <w:rsid w:val="0058269F"/>
    <w:rsid w:val="00584F1F"/>
    <w:rsid w:val="005B5850"/>
    <w:rsid w:val="005C147D"/>
    <w:rsid w:val="005C5744"/>
    <w:rsid w:val="005D38E0"/>
    <w:rsid w:val="005E11AD"/>
    <w:rsid w:val="005F0F4B"/>
    <w:rsid w:val="006014A3"/>
    <w:rsid w:val="00615B48"/>
    <w:rsid w:val="00623F53"/>
    <w:rsid w:val="006371A6"/>
    <w:rsid w:val="00672571"/>
    <w:rsid w:val="00672EDA"/>
    <w:rsid w:val="00677D5D"/>
    <w:rsid w:val="00684ACF"/>
    <w:rsid w:val="00695635"/>
    <w:rsid w:val="00696D7F"/>
    <w:rsid w:val="006B6470"/>
    <w:rsid w:val="006E11F3"/>
    <w:rsid w:val="006F5594"/>
    <w:rsid w:val="00702618"/>
    <w:rsid w:val="00715524"/>
    <w:rsid w:val="0072275F"/>
    <w:rsid w:val="00733B0C"/>
    <w:rsid w:val="007354C6"/>
    <w:rsid w:val="007368C9"/>
    <w:rsid w:val="00743B92"/>
    <w:rsid w:val="00760ACA"/>
    <w:rsid w:val="00765C97"/>
    <w:rsid w:val="00792279"/>
    <w:rsid w:val="007B7BD2"/>
    <w:rsid w:val="007E4F78"/>
    <w:rsid w:val="007F522C"/>
    <w:rsid w:val="007F5973"/>
    <w:rsid w:val="00815ADE"/>
    <w:rsid w:val="00842B73"/>
    <w:rsid w:val="00847531"/>
    <w:rsid w:val="008508AE"/>
    <w:rsid w:val="00857203"/>
    <w:rsid w:val="00870B72"/>
    <w:rsid w:val="0087363B"/>
    <w:rsid w:val="0087543E"/>
    <w:rsid w:val="0088423B"/>
    <w:rsid w:val="0088492B"/>
    <w:rsid w:val="00890788"/>
    <w:rsid w:val="008A363E"/>
    <w:rsid w:val="008B5EF7"/>
    <w:rsid w:val="008C5216"/>
    <w:rsid w:val="008D01BE"/>
    <w:rsid w:val="008D1572"/>
    <w:rsid w:val="008E30C2"/>
    <w:rsid w:val="008F1CE2"/>
    <w:rsid w:val="009156A4"/>
    <w:rsid w:val="00933265"/>
    <w:rsid w:val="0094110D"/>
    <w:rsid w:val="0094403B"/>
    <w:rsid w:val="009541B3"/>
    <w:rsid w:val="0099662C"/>
    <w:rsid w:val="009A1C19"/>
    <w:rsid w:val="009A65DD"/>
    <w:rsid w:val="009B297E"/>
    <w:rsid w:val="009B630B"/>
    <w:rsid w:val="009C42AA"/>
    <w:rsid w:val="009C6003"/>
    <w:rsid w:val="009C60A5"/>
    <w:rsid w:val="009E0268"/>
    <w:rsid w:val="009E1605"/>
    <w:rsid w:val="00A108D7"/>
    <w:rsid w:val="00A248D9"/>
    <w:rsid w:val="00A259CA"/>
    <w:rsid w:val="00A35790"/>
    <w:rsid w:val="00A439D8"/>
    <w:rsid w:val="00A82653"/>
    <w:rsid w:val="00AA1719"/>
    <w:rsid w:val="00AB37E4"/>
    <w:rsid w:val="00B14317"/>
    <w:rsid w:val="00B1658E"/>
    <w:rsid w:val="00B36020"/>
    <w:rsid w:val="00B439BB"/>
    <w:rsid w:val="00B45E35"/>
    <w:rsid w:val="00B475FB"/>
    <w:rsid w:val="00B53C56"/>
    <w:rsid w:val="00B53E6F"/>
    <w:rsid w:val="00B9466F"/>
    <w:rsid w:val="00BA3C75"/>
    <w:rsid w:val="00BB7395"/>
    <w:rsid w:val="00BC24EC"/>
    <w:rsid w:val="00BE7D8C"/>
    <w:rsid w:val="00C03AD0"/>
    <w:rsid w:val="00C06AD7"/>
    <w:rsid w:val="00C15F85"/>
    <w:rsid w:val="00C2329E"/>
    <w:rsid w:val="00C375A4"/>
    <w:rsid w:val="00C61C72"/>
    <w:rsid w:val="00C7193E"/>
    <w:rsid w:val="00C72E7E"/>
    <w:rsid w:val="00C83E7F"/>
    <w:rsid w:val="00C9748A"/>
    <w:rsid w:val="00CA4F2E"/>
    <w:rsid w:val="00CC23CC"/>
    <w:rsid w:val="00CC722A"/>
    <w:rsid w:val="00CE5064"/>
    <w:rsid w:val="00CF52D7"/>
    <w:rsid w:val="00D00938"/>
    <w:rsid w:val="00D13961"/>
    <w:rsid w:val="00D31C2B"/>
    <w:rsid w:val="00D3698F"/>
    <w:rsid w:val="00D4064D"/>
    <w:rsid w:val="00D6027A"/>
    <w:rsid w:val="00D65D3D"/>
    <w:rsid w:val="00D8492D"/>
    <w:rsid w:val="00DC3C10"/>
    <w:rsid w:val="00DC6770"/>
    <w:rsid w:val="00DD19B3"/>
    <w:rsid w:val="00DE7D7B"/>
    <w:rsid w:val="00DF78E2"/>
    <w:rsid w:val="00E039C1"/>
    <w:rsid w:val="00E16DFD"/>
    <w:rsid w:val="00E26243"/>
    <w:rsid w:val="00E301DC"/>
    <w:rsid w:val="00E44362"/>
    <w:rsid w:val="00EB7CF1"/>
    <w:rsid w:val="00EC470A"/>
    <w:rsid w:val="00ED2B47"/>
    <w:rsid w:val="00EE31A8"/>
    <w:rsid w:val="00F00B9E"/>
    <w:rsid w:val="00F10C3C"/>
    <w:rsid w:val="00F37D89"/>
    <w:rsid w:val="00F4741B"/>
    <w:rsid w:val="00FA6B2E"/>
    <w:rsid w:val="00FB2B7B"/>
    <w:rsid w:val="00FB6538"/>
    <w:rsid w:val="00FC56D1"/>
    <w:rsid w:val="7149F0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B8348C"/>
  <w15:docId w15:val="{65B3A421-201C-4D34-B4CB-5A1A8ED93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30B"/>
    <w:rPr>
      <w:rFonts w:ascii="Times New Roman" w:hAnsi="Times New Roman"/>
      <w:sz w:val="24"/>
      <w:szCs w:val="24"/>
      <w:lang w:eastAsia="en-US"/>
    </w:rPr>
  </w:style>
  <w:style w:type="paragraph" w:styleId="Heading1">
    <w:name w:val="heading 1"/>
    <w:basedOn w:val="Normal"/>
    <w:link w:val="Heading1Char"/>
    <w:qFormat/>
    <w:rsid w:val="00E301DC"/>
    <w:pPr>
      <w:spacing w:afterAutospacing="1"/>
      <w:outlineLvl w:val="0"/>
    </w:pPr>
    <w:rPr>
      <w:b/>
      <w:bCs/>
      <w:kern w:val="36"/>
      <w:sz w:val="48"/>
      <w:szCs w:val="48"/>
    </w:rPr>
  </w:style>
  <w:style w:type="paragraph" w:styleId="Heading2">
    <w:name w:val="heading 2"/>
    <w:basedOn w:val="Normal"/>
    <w:next w:val="Normal"/>
    <w:link w:val="Heading2Char"/>
    <w:qFormat/>
    <w:rsid w:val="00E301DC"/>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E301D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C56D1"/>
    <w:pPr>
      <w:tabs>
        <w:tab w:val="center" w:pos="4513"/>
        <w:tab w:val="right" w:pos="9026"/>
      </w:tabs>
    </w:pPr>
  </w:style>
  <w:style w:type="character" w:customStyle="1" w:styleId="HeaderChar">
    <w:name w:val="Header Char"/>
    <w:link w:val="Header"/>
    <w:rsid w:val="00FC56D1"/>
    <w:rPr>
      <w:rFonts w:ascii="Calibri" w:eastAsia="Calibri" w:hAnsi="Calibri" w:cs="Calibri"/>
      <w:color w:val="000000"/>
    </w:rPr>
  </w:style>
  <w:style w:type="paragraph" w:styleId="Footer">
    <w:name w:val="footer"/>
    <w:basedOn w:val="Normal"/>
    <w:link w:val="FooterChar"/>
    <w:unhideWhenUsed/>
    <w:rsid w:val="00FC56D1"/>
    <w:pPr>
      <w:tabs>
        <w:tab w:val="center" w:pos="4513"/>
        <w:tab w:val="right" w:pos="9026"/>
      </w:tabs>
    </w:pPr>
  </w:style>
  <w:style w:type="character" w:customStyle="1" w:styleId="FooterChar">
    <w:name w:val="Footer Char"/>
    <w:link w:val="Footer"/>
    <w:rsid w:val="00FC56D1"/>
    <w:rPr>
      <w:rFonts w:ascii="Calibri" w:eastAsia="Calibri" w:hAnsi="Calibri" w:cs="Calibri"/>
      <w:color w:val="000000"/>
    </w:rPr>
  </w:style>
  <w:style w:type="character" w:styleId="Hyperlink">
    <w:name w:val="Hyperlink"/>
    <w:unhideWhenUsed/>
    <w:rsid w:val="00FC56D1"/>
    <w:rPr>
      <w:color w:val="0563C1"/>
      <w:u w:val="single"/>
    </w:rPr>
  </w:style>
  <w:style w:type="table" w:styleId="TableGrid">
    <w:name w:val="Table Grid"/>
    <w:basedOn w:val="TableNormal"/>
    <w:rsid w:val="00C72E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Indent1">
    <w:name w:val="Normal Indent1"/>
    <w:basedOn w:val="Normal"/>
    <w:rsid w:val="00A35790"/>
    <w:pPr>
      <w:spacing w:before="240" w:after="240"/>
      <w:ind w:left="851"/>
    </w:pPr>
    <w:rPr>
      <w:rFonts w:ascii="Arial" w:hAnsi="Arial"/>
      <w:sz w:val="20"/>
      <w:szCs w:val="20"/>
    </w:rPr>
  </w:style>
  <w:style w:type="paragraph" w:customStyle="1" w:styleId="TextLevel1">
    <w:name w:val="Text Level 1"/>
    <w:basedOn w:val="Normal"/>
    <w:rsid w:val="00A35790"/>
    <w:pPr>
      <w:numPr>
        <w:numId w:val="1"/>
      </w:numPr>
      <w:spacing w:before="240" w:after="240"/>
      <w:outlineLvl w:val="0"/>
    </w:pPr>
    <w:rPr>
      <w:rFonts w:ascii="Arial" w:hAnsi="Arial"/>
      <w:sz w:val="20"/>
      <w:szCs w:val="20"/>
    </w:rPr>
  </w:style>
  <w:style w:type="paragraph" w:customStyle="1" w:styleId="TextLevel2">
    <w:name w:val="Text Level 2"/>
    <w:basedOn w:val="Normal"/>
    <w:rsid w:val="00A35790"/>
    <w:pPr>
      <w:numPr>
        <w:ilvl w:val="1"/>
        <w:numId w:val="1"/>
      </w:numPr>
      <w:spacing w:before="240" w:after="240"/>
      <w:outlineLvl w:val="1"/>
    </w:pPr>
    <w:rPr>
      <w:rFonts w:ascii="Arial" w:hAnsi="Arial"/>
      <w:sz w:val="20"/>
      <w:szCs w:val="20"/>
    </w:rPr>
  </w:style>
  <w:style w:type="paragraph" w:customStyle="1" w:styleId="TextLevel3">
    <w:name w:val="Text Level 3"/>
    <w:basedOn w:val="Normal"/>
    <w:rsid w:val="00A35790"/>
    <w:pPr>
      <w:numPr>
        <w:ilvl w:val="2"/>
        <w:numId w:val="1"/>
      </w:numPr>
      <w:spacing w:before="240" w:after="240"/>
      <w:outlineLvl w:val="2"/>
    </w:pPr>
    <w:rPr>
      <w:rFonts w:ascii="Arial" w:hAnsi="Arial"/>
      <w:sz w:val="20"/>
      <w:szCs w:val="20"/>
    </w:rPr>
  </w:style>
  <w:style w:type="paragraph" w:customStyle="1" w:styleId="TextLevel4">
    <w:name w:val="Text Level 4"/>
    <w:basedOn w:val="Normal"/>
    <w:rsid w:val="00A35790"/>
    <w:pPr>
      <w:numPr>
        <w:ilvl w:val="3"/>
        <w:numId w:val="1"/>
      </w:numPr>
      <w:spacing w:before="240" w:after="240"/>
      <w:outlineLvl w:val="3"/>
    </w:pPr>
    <w:rPr>
      <w:rFonts w:ascii="Arial" w:hAnsi="Arial"/>
      <w:sz w:val="20"/>
      <w:szCs w:val="20"/>
    </w:rPr>
  </w:style>
  <w:style w:type="paragraph" w:customStyle="1" w:styleId="TextLevel5">
    <w:name w:val="Text Level 5"/>
    <w:basedOn w:val="Normal"/>
    <w:rsid w:val="00A35790"/>
    <w:pPr>
      <w:numPr>
        <w:ilvl w:val="4"/>
        <w:numId w:val="1"/>
      </w:numPr>
      <w:spacing w:before="240" w:after="240"/>
      <w:outlineLvl w:val="4"/>
    </w:pPr>
    <w:rPr>
      <w:rFonts w:ascii="Arial" w:hAnsi="Arial"/>
      <w:sz w:val="20"/>
      <w:szCs w:val="20"/>
    </w:rPr>
  </w:style>
  <w:style w:type="paragraph" w:customStyle="1" w:styleId="TextLevel6">
    <w:name w:val="Text Level 6"/>
    <w:basedOn w:val="Normal"/>
    <w:rsid w:val="00A35790"/>
    <w:pPr>
      <w:numPr>
        <w:ilvl w:val="5"/>
        <w:numId w:val="1"/>
      </w:numPr>
      <w:spacing w:before="240" w:after="240"/>
      <w:outlineLvl w:val="5"/>
    </w:pPr>
    <w:rPr>
      <w:rFonts w:ascii="Arial" w:hAnsi="Arial"/>
      <w:sz w:val="20"/>
      <w:szCs w:val="20"/>
    </w:rPr>
  </w:style>
  <w:style w:type="paragraph" w:customStyle="1" w:styleId="TextLevel7">
    <w:name w:val="Text Level 7"/>
    <w:basedOn w:val="Normal"/>
    <w:rsid w:val="00A35790"/>
    <w:pPr>
      <w:numPr>
        <w:ilvl w:val="6"/>
        <w:numId w:val="1"/>
      </w:numPr>
      <w:spacing w:before="240" w:after="240"/>
      <w:outlineLvl w:val="6"/>
    </w:pPr>
    <w:rPr>
      <w:rFonts w:ascii="Arial" w:hAnsi="Arial"/>
      <w:sz w:val="20"/>
      <w:szCs w:val="20"/>
    </w:rPr>
  </w:style>
  <w:style w:type="paragraph" w:customStyle="1" w:styleId="TextLevel8">
    <w:name w:val="Text Level 8"/>
    <w:basedOn w:val="Normal"/>
    <w:rsid w:val="00A35790"/>
    <w:pPr>
      <w:numPr>
        <w:ilvl w:val="7"/>
        <w:numId w:val="1"/>
      </w:numPr>
      <w:spacing w:before="240" w:after="240"/>
      <w:outlineLvl w:val="7"/>
    </w:pPr>
    <w:rPr>
      <w:rFonts w:ascii="Arial" w:hAnsi="Arial"/>
      <w:sz w:val="20"/>
      <w:szCs w:val="20"/>
    </w:rPr>
  </w:style>
  <w:style w:type="paragraph" w:styleId="ListParagraph">
    <w:name w:val="List Paragraph"/>
    <w:basedOn w:val="Normal"/>
    <w:uiPriority w:val="34"/>
    <w:qFormat/>
    <w:rsid w:val="00A35790"/>
    <w:pPr>
      <w:suppressAutoHyphens/>
      <w:autoSpaceDN w:val="0"/>
      <w:spacing w:after="200"/>
      <w:ind w:left="720"/>
    </w:pPr>
    <w:rPr>
      <w:u w:color="000000"/>
    </w:rPr>
  </w:style>
  <w:style w:type="character" w:customStyle="1" w:styleId="Heading1Char">
    <w:name w:val="Heading 1 Char"/>
    <w:link w:val="Heading1"/>
    <w:rsid w:val="00E301DC"/>
    <w:rPr>
      <w:rFonts w:ascii="Times New Roman" w:hAnsi="Times New Roman"/>
      <w:b/>
      <w:bCs/>
      <w:kern w:val="36"/>
      <w:sz w:val="48"/>
      <w:szCs w:val="48"/>
    </w:rPr>
  </w:style>
  <w:style w:type="character" w:customStyle="1" w:styleId="Heading2Char">
    <w:name w:val="Heading 2 Char"/>
    <w:link w:val="Heading2"/>
    <w:rsid w:val="00E301DC"/>
    <w:rPr>
      <w:rFonts w:ascii="Arial" w:hAnsi="Arial" w:cs="Arial"/>
      <w:b/>
      <w:bCs/>
      <w:i/>
      <w:iCs/>
      <w:sz w:val="28"/>
      <w:szCs w:val="28"/>
      <w:lang w:eastAsia="en-US"/>
    </w:rPr>
  </w:style>
  <w:style w:type="character" w:customStyle="1" w:styleId="Heading4Char">
    <w:name w:val="Heading 4 Char"/>
    <w:link w:val="Heading4"/>
    <w:rsid w:val="00E301DC"/>
    <w:rPr>
      <w:rFonts w:ascii="Times New Roman" w:hAnsi="Times New Roman"/>
      <w:b/>
      <w:bCs/>
      <w:sz w:val="28"/>
      <w:szCs w:val="28"/>
    </w:rPr>
  </w:style>
  <w:style w:type="paragraph" w:customStyle="1" w:styleId="misc">
    <w:name w:val="misc"/>
    <w:basedOn w:val="Normal"/>
    <w:rsid w:val="00E301DC"/>
    <w:rPr>
      <w:rFonts w:ascii="Zurich BT" w:hAnsi="Zurich BT"/>
    </w:rPr>
  </w:style>
  <w:style w:type="paragraph" w:customStyle="1" w:styleId="base">
    <w:name w:val="base"/>
    <w:basedOn w:val="Normal"/>
    <w:rsid w:val="00E301DC"/>
    <w:pPr>
      <w:spacing w:before="240"/>
    </w:pPr>
    <w:rPr>
      <w:rFonts w:ascii="Zurich BT" w:hAnsi="Zurich BT"/>
    </w:rPr>
  </w:style>
  <w:style w:type="character" w:styleId="PageNumber">
    <w:name w:val="page number"/>
    <w:rsid w:val="00E301DC"/>
  </w:style>
  <w:style w:type="paragraph" w:customStyle="1" w:styleId="Default">
    <w:name w:val="Default"/>
    <w:rsid w:val="00E301DC"/>
    <w:pPr>
      <w:autoSpaceDE w:val="0"/>
      <w:autoSpaceDN w:val="0"/>
      <w:adjustRightInd w:val="0"/>
      <w:spacing w:before="100" w:beforeAutospacing="1" w:after="100" w:line="276" w:lineRule="auto"/>
      <w:ind w:left="714" w:firstLine="357"/>
    </w:pPr>
    <w:rPr>
      <w:rFonts w:ascii="Arial" w:hAnsi="Arial" w:cs="Arial"/>
      <w:color w:val="000000"/>
      <w:sz w:val="24"/>
      <w:szCs w:val="24"/>
    </w:rPr>
  </w:style>
  <w:style w:type="paragraph" w:styleId="Title">
    <w:name w:val="Title"/>
    <w:basedOn w:val="Default"/>
    <w:next w:val="Default"/>
    <w:link w:val="TitleChar"/>
    <w:qFormat/>
    <w:rsid w:val="00E301DC"/>
    <w:rPr>
      <w:rFonts w:cs="Times New Roman"/>
      <w:color w:val="auto"/>
    </w:rPr>
  </w:style>
  <w:style w:type="character" w:customStyle="1" w:styleId="TitleChar">
    <w:name w:val="Title Char"/>
    <w:link w:val="Title"/>
    <w:rsid w:val="00E301DC"/>
    <w:rPr>
      <w:rFonts w:ascii="Arial" w:hAnsi="Arial"/>
      <w:sz w:val="24"/>
      <w:szCs w:val="24"/>
    </w:rPr>
  </w:style>
  <w:style w:type="paragraph" w:customStyle="1" w:styleId="body">
    <w:name w:val="body"/>
    <w:basedOn w:val="Default"/>
    <w:next w:val="Default"/>
    <w:rsid w:val="00E301DC"/>
    <w:rPr>
      <w:rFonts w:cs="Times New Roman"/>
      <w:color w:val="auto"/>
    </w:rPr>
  </w:style>
  <w:style w:type="paragraph" w:customStyle="1" w:styleId="n">
    <w:name w:val="n"/>
    <w:basedOn w:val="Default"/>
    <w:next w:val="Default"/>
    <w:rsid w:val="00E301DC"/>
    <w:rPr>
      <w:rFonts w:cs="Times New Roman"/>
      <w:color w:val="auto"/>
    </w:rPr>
  </w:style>
  <w:style w:type="paragraph" w:customStyle="1" w:styleId="h1">
    <w:name w:val="h1"/>
    <w:basedOn w:val="Default"/>
    <w:next w:val="Default"/>
    <w:rsid w:val="00E301DC"/>
    <w:rPr>
      <w:rFonts w:cs="Times New Roman"/>
      <w:color w:val="auto"/>
    </w:rPr>
  </w:style>
  <w:style w:type="paragraph" w:styleId="BodyText">
    <w:name w:val="Body Text"/>
    <w:basedOn w:val="Normal"/>
    <w:next w:val="Normal"/>
    <w:link w:val="BodyTextChar"/>
    <w:rsid w:val="00E301DC"/>
    <w:pPr>
      <w:autoSpaceDE w:val="0"/>
      <w:autoSpaceDN w:val="0"/>
      <w:adjustRightInd w:val="0"/>
    </w:pPr>
    <w:rPr>
      <w:rFonts w:ascii="DNBDAF+Arial,BoldItalic" w:hAnsi="DNBDAF+Arial,BoldItalic"/>
    </w:rPr>
  </w:style>
  <w:style w:type="character" w:customStyle="1" w:styleId="BodyTextChar">
    <w:name w:val="Body Text Char"/>
    <w:link w:val="BodyText"/>
    <w:rsid w:val="00E301DC"/>
    <w:rPr>
      <w:rFonts w:ascii="DNBDAF+Arial,BoldItalic" w:hAnsi="DNBDAF+Arial,BoldItalic"/>
      <w:sz w:val="24"/>
      <w:szCs w:val="24"/>
    </w:rPr>
  </w:style>
  <w:style w:type="paragraph" w:styleId="BodyTextIndent">
    <w:name w:val="Body Text Indent"/>
    <w:basedOn w:val="Normal"/>
    <w:link w:val="BodyTextIndentChar"/>
    <w:rsid w:val="00E301DC"/>
    <w:pPr>
      <w:spacing w:after="120"/>
      <w:ind w:left="283"/>
    </w:pPr>
    <w:rPr>
      <w:rFonts w:ascii="Zurich BT" w:hAnsi="Zurich BT"/>
    </w:rPr>
  </w:style>
  <w:style w:type="character" w:customStyle="1" w:styleId="BodyTextIndentChar">
    <w:name w:val="Body Text Indent Char"/>
    <w:link w:val="BodyTextIndent"/>
    <w:rsid w:val="00E301DC"/>
    <w:rPr>
      <w:rFonts w:ascii="Zurich BT" w:hAnsi="Zurich BT"/>
      <w:sz w:val="22"/>
      <w:szCs w:val="22"/>
    </w:rPr>
  </w:style>
  <w:style w:type="paragraph" w:customStyle="1" w:styleId="h2">
    <w:name w:val="h2"/>
    <w:basedOn w:val="Default"/>
    <w:next w:val="Default"/>
    <w:rsid w:val="00E301DC"/>
    <w:rPr>
      <w:rFonts w:cs="Times New Roman"/>
      <w:color w:val="auto"/>
    </w:rPr>
  </w:style>
  <w:style w:type="paragraph" w:customStyle="1" w:styleId="h3">
    <w:name w:val="h3"/>
    <w:basedOn w:val="Default"/>
    <w:next w:val="Default"/>
    <w:rsid w:val="00E301DC"/>
    <w:rPr>
      <w:rFonts w:cs="Times New Roman"/>
      <w:color w:val="auto"/>
    </w:rPr>
  </w:style>
  <w:style w:type="paragraph" w:customStyle="1" w:styleId="Intro">
    <w:name w:val="Intro"/>
    <w:basedOn w:val="Title"/>
    <w:next w:val="n"/>
    <w:rsid w:val="00E301DC"/>
    <w:pPr>
      <w:tabs>
        <w:tab w:val="right" w:pos="8959"/>
      </w:tabs>
      <w:overflowPunct w:val="0"/>
      <w:spacing w:before="960"/>
      <w:jc w:val="both"/>
      <w:textAlignment w:val="baseline"/>
    </w:pPr>
    <w:rPr>
      <w:rFonts w:ascii="CG Times (W1)" w:hAnsi="CG Times (W1)"/>
      <w:b/>
      <w:sz w:val="32"/>
      <w:szCs w:val="20"/>
      <w:lang w:eastAsia="en-US"/>
    </w:rPr>
  </w:style>
  <w:style w:type="paragraph" w:styleId="NormalWeb">
    <w:name w:val="Normal (Web)"/>
    <w:basedOn w:val="Normal"/>
    <w:rsid w:val="00E301DC"/>
    <w:pPr>
      <w:spacing w:afterAutospacing="1"/>
    </w:pPr>
  </w:style>
  <w:style w:type="character" w:styleId="Emphasis">
    <w:name w:val="Emphasis"/>
    <w:qFormat/>
    <w:rsid w:val="00E301DC"/>
    <w:rPr>
      <w:i/>
      <w:iCs/>
    </w:rPr>
  </w:style>
  <w:style w:type="character" w:styleId="Strong">
    <w:name w:val="Strong"/>
    <w:qFormat/>
    <w:rsid w:val="00E301DC"/>
    <w:rPr>
      <w:b/>
      <w:bCs/>
    </w:rPr>
  </w:style>
  <w:style w:type="character" w:customStyle="1" w:styleId="copywright">
    <w:name w:val="copywright"/>
    <w:rsid w:val="00E301DC"/>
  </w:style>
  <w:style w:type="paragraph" w:customStyle="1" w:styleId="default0">
    <w:name w:val="default"/>
    <w:basedOn w:val="Normal"/>
    <w:rsid w:val="00E301DC"/>
    <w:pPr>
      <w:spacing w:afterAutospacing="1"/>
    </w:pPr>
    <w:rPr>
      <w:rFonts w:ascii="Arial Unicode MS" w:eastAsia="Arial Unicode MS" w:hAnsi="Arial Unicode MS" w:cs="Arial Unicode MS"/>
    </w:rPr>
  </w:style>
  <w:style w:type="paragraph" w:styleId="BodyTextIndent2">
    <w:name w:val="Body Text Indent 2"/>
    <w:basedOn w:val="Normal"/>
    <w:link w:val="BodyTextIndent2Char"/>
    <w:rsid w:val="00E301DC"/>
    <w:pPr>
      <w:spacing w:after="120" w:line="480" w:lineRule="auto"/>
      <w:ind w:left="283"/>
    </w:pPr>
    <w:rPr>
      <w:rFonts w:ascii="Zurich BT" w:hAnsi="Zurich BT"/>
    </w:rPr>
  </w:style>
  <w:style w:type="character" w:customStyle="1" w:styleId="BodyTextIndent2Char">
    <w:name w:val="Body Text Indent 2 Char"/>
    <w:link w:val="BodyTextIndent2"/>
    <w:rsid w:val="00E301DC"/>
    <w:rPr>
      <w:rFonts w:ascii="Zurich BT" w:hAnsi="Zurich BT"/>
      <w:sz w:val="22"/>
      <w:szCs w:val="22"/>
    </w:rPr>
  </w:style>
  <w:style w:type="paragraph" w:styleId="BalloonText">
    <w:name w:val="Balloon Text"/>
    <w:basedOn w:val="Normal"/>
    <w:link w:val="BalloonTextChar"/>
    <w:rsid w:val="00E301DC"/>
    <w:rPr>
      <w:rFonts w:ascii="Tahoma" w:hAnsi="Tahoma" w:cs="Tahoma"/>
      <w:sz w:val="16"/>
      <w:szCs w:val="16"/>
    </w:rPr>
  </w:style>
  <w:style w:type="character" w:customStyle="1" w:styleId="BalloonTextChar">
    <w:name w:val="Balloon Text Char"/>
    <w:link w:val="BalloonText"/>
    <w:rsid w:val="00E301DC"/>
    <w:rPr>
      <w:rFonts w:ascii="Tahoma" w:hAnsi="Tahoma" w:cs="Tahoma"/>
      <w:sz w:val="16"/>
      <w:szCs w:val="16"/>
    </w:rPr>
  </w:style>
  <w:style w:type="paragraph" w:styleId="BodyText2">
    <w:name w:val="Body Text 2"/>
    <w:basedOn w:val="Normal"/>
    <w:link w:val="BodyText2Char"/>
    <w:uiPriority w:val="99"/>
    <w:semiHidden/>
    <w:unhideWhenUsed/>
    <w:rsid w:val="00ED2B47"/>
    <w:pPr>
      <w:spacing w:after="120" w:line="480" w:lineRule="auto"/>
    </w:pPr>
  </w:style>
  <w:style w:type="character" w:customStyle="1" w:styleId="BodyText2Char">
    <w:name w:val="Body Text 2 Char"/>
    <w:link w:val="BodyText2"/>
    <w:uiPriority w:val="99"/>
    <w:semiHidden/>
    <w:rsid w:val="00ED2B47"/>
    <w:rPr>
      <w:rFonts w:eastAsia="Calibri" w:cs="Calibri"/>
      <w:color w:val="000000"/>
      <w:sz w:val="22"/>
      <w:szCs w:val="22"/>
    </w:rPr>
  </w:style>
  <w:style w:type="paragraph" w:styleId="BodyText3">
    <w:name w:val="Body Text 3"/>
    <w:basedOn w:val="Normal"/>
    <w:link w:val="BodyText3Char"/>
    <w:uiPriority w:val="99"/>
    <w:semiHidden/>
    <w:unhideWhenUsed/>
    <w:rsid w:val="00ED2B47"/>
    <w:pPr>
      <w:spacing w:after="120"/>
    </w:pPr>
    <w:rPr>
      <w:sz w:val="16"/>
      <w:szCs w:val="16"/>
    </w:rPr>
  </w:style>
  <w:style w:type="character" w:customStyle="1" w:styleId="BodyText3Char">
    <w:name w:val="Body Text 3 Char"/>
    <w:link w:val="BodyText3"/>
    <w:uiPriority w:val="99"/>
    <w:semiHidden/>
    <w:rsid w:val="00ED2B47"/>
    <w:rPr>
      <w:rFonts w:eastAsia="Calibri" w:cs="Calibri"/>
      <w:color w:val="000000"/>
      <w:sz w:val="16"/>
      <w:szCs w:val="16"/>
    </w:rPr>
  </w:style>
  <w:style w:type="paragraph" w:customStyle="1" w:styleId="pf1">
    <w:name w:val="pf1"/>
    <w:basedOn w:val="Normal"/>
    <w:rsid w:val="00C9748A"/>
    <w:pPr>
      <w:spacing w:afterAutospacing="1"/>
    </w:pPr>
  </w:style>
  <w:style w:type="paragraph" w:customStyle="1" w:styleId="pf2">
    <w:name w:val="pf2"/>
    <w:basedOn w:val="Normal"/>
    <w:rsid w:val="00C9748A"/>
    <w:pPr>
      <w:spacing w:afterAutospacing="1"/>
    </w:pPr>
  </w:style>
  <w:style w:type="paragraph" w:customStyle="1" w:styleId="pf0">
    <w:name w:val="pf0"/>
    <w:basedOn w:val="Normal"/>
    <w:rsid w:val="00C9748A"/>
    <w:pPr>
      <w:spacing w:afterAutospacing="1"/>
    </w:pPr>
  </w:style>
  <w:style w:type="character" w:customStyle="1" w:styleId="cf01">
    <w:name w:val="cf01"/>
    <w:rsid w:val="00C9748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544842">
      <w:bodyDiv w:val="1"/>
      <w:marLeft w:val="0"/>
      <w:marRight w:val="0"/>
      <w:marTop w:val="0"/>
      <w:marBottom w:val="0"/>
      <w:divBdr>
        <w:top w:val="none" w:sz="0" w:space="0" w:color="auto"/>
        <w:left w:val="none" w:sz="0" w:space="0" w:color="auto"/>
        <w:bottom w:val="none" w:sz="0" w:space="0" w:color="auto"/>
        <w:right w:val="none" w:sz="0" w:space="0" w:color="auto"/>
      </w:divBdr>
      <w:divsChild>
        <w:div w:id="730037908">
          <w:marLeft w:val="0"/>
          <w:marRight w:val="0"/>
          <w:marTop w:val="0"/>
          <w:marBottom w:val="0"/>
          <w:divBdr>
            <w:top w:val="none" w:sz="0" w:space="0" w:color="auto"/>
            <w:left w:val="none" w:sz="0" w:space="0" w:color="auto"/>
            <w:bottom w:val="none" w:sz="0" w:space="0" w:color="auto"/>
            <w:right w:val="none" w:sz="0" w:space="0" w:color="auto"/>
          </w:divBdr>
          <w:divsChild>
            <w:div w:id="1221987224">
              <w:marLeft w:val="0"/>
              <w:marRight w:val="0"/>
              <w:marTop w:val="0"/>
              <w:marBottom w:val="0"/>
              <w:divBdr>
                <w:top w:val="none" w:sz="0" w:space="0" w:color="auto"/>
                <w:left w:val="none" w:sz="0" w:space="0" w:color="auto"/>
                <w:bottom w:val="none" w:sz="0" w:space="0" w:color="auto"/>
                <w:right w:val="none" w:sz="0" w:space="0" w:color="auto"/>
              </w:divBdr>
            </w:div>
            <w:div w:id="1615744665">
              <w:marLeft w:val="0"/>
              <w:marRight w:val="0"/>
              <w:marTop w:val="0"/>
              <w:marBottom w:val="0"/>
              <w:divBdr>
                <w:top w:val="none" w:sz="0" w:space="0" w:color="auto"/>
                <w:left w:val="none" w:sz="0" w:space="0" w:color="auto"/>
                <w:bottom w:val="none" w:sz="0" w:space="0" w:color="auto"/>
                <w:right w:val="none" w:sz="0" w:space="0" w:color="auto"/>
              </w:divBdr>
            </w:div>
            <w:div w:id="1732147945">
              <w:marLeft w:val="0"/>
              <w:marRight w:val="0"/>
              <w:marTop w:val="0"/>
              <w:marBottom w:val="0"/>
              <w:divBdr>
                <w:top w:val="none" w:sz="0" w:space="0" w:color="auto"/>
                <w:left w:val="none" w:sz="0" w:space="0" w:color="auto"/>
                <w:bottom w:val="none" w:sz="0" w:space="0" w:color="auto"/>
                <w:right w:val="none" w:sz="0" w:space="0" w:color="auto"/>
              </w:divBdr>
            </w:div>
            <w:div w:id="1625311816">
              <w:marLeft w:val="0"/>
              <w:marRight w:val="0"/>
              <w:marTop w:val="0"/>
              <w:marBottom w:val="0"/>
              <w:divBdr>
                <w:top w:val="none" w:sz="0" w:space="0" w:color="auto"/>
                <w:left w:val="none" w:sz="0" w:space="0" w:color="auto"/>
                <w:bottom w:val="none" w:sz="0" w:space="0" w:color="auto"/>
                <w:right w:val="none" w:sz="0" w:space="0" w:color="auto"/>
              </w:divBdr>
            </w:div>
            <w:div w:id="1269268102">
              <w:marLeft w:val="0"/>
              <w:marRight w:val="0"/>
              <w:marTop w:val="0"/>
              <w:marBottom w:val="0"/>
              <w:divBdr>
                <w:top w:val="none" w:sz="0" w:space="0" w:color="auto"/>
                <w:left w:val="none" w:sz="0" w:space="0" w:color="auto"/>
                <w:bottom w:val="none" w:sz="0" w:space="0" w:color="auto"/>
                <w:right w:val="none" w:sz="0" w:space="0" w:color="auto"/>
              </w:divBdr>
            </w:div>
            <w:div w:id="2113041417">
              <w:marLeft w:val="0"/>
              <w:marRight w:val="0"/>
              <w:marTop w:val="0"/>
              <w:marBottom w:val="0"/>
              <w:divBdr>
                <w:top w:val="none" w:sz="0" w:space="0" w:color="auto"/>
                <w:left w:val="none" w:sz="0" w:space="0" w:color="auto"/>
                <w:bottom w:val="none" w:sz="0" w:space="0" w:color="auto"/>
                <w:right w:val="none" w:sz="0" w:space="0" w:color="auto"/>
              </w:divBdr>
            </w:div>
            <w:div w:id="882250483">
              <w:marLeft w:val="0"/>
              <w:marRight w:val="0"/>
              <w:marTop w:val="0"/>
              <w:marBottom w:val="0"/>
              <w:divBdr>
                <w:top w:val="none" w:sz="0" w:space="0" w:color="auto"/>
                <w:left w:val="none" w:sz="0" w:space="0" w:color="auto"/>
                <w:bottom w:val="none" w:sz="0" w:space="0" w:color="auto"/>
                <w:right w:val="none" w:sz="0" w:space="0" w:color="auto"/>
              </w:divBdr>
            </w:div>
            <w:div w:id="723455897">
              <w:marLeft w:val="0"/>
              <w:marRight w:val="0"/>
              <w:marTop w:val="0"/>
              <w:marBottom w:val="0"/>
              <w:divBdr>
                <w:top w:val="none" w:sz="0" w:space="0" w:color="auto"/>
                <w:left w:val="none" w:sz="0" w:space="0" w:color="auto"/>
                <w:bottom w:val="none" w:sz="0" w:space="0" w:color="auto"/>
                <w:right w:val="none" w:sz="0" w:space="0" w:color="auto"/>
              </w:divBdr>
            </w:div>
            <w:div w:id="415441948">
              <w:marLeft w:val="0"/>
              <w:marRight w:val="0"/>
              <w:marTop w:val="0"/>
              <w:marBottom w:val="0"/>
              <w:divBdr>
                <w:top w:val="none" w:sz="0" w:space="0" w:color="auto"/>
                <w:left w:val="none" w:sz="0" w:space="0" w:color="auto"/>
                <w:bottom w:val="none" w:sz="0" w:space="0" w:color="auto"/>
                <w:right w:val="none" w:sz="0" w:space="0" w:color="auto"/>
              </w:divBdr>
            </w:div>
            <w:div w:id="1961523894">
              <w:marLeft w:val="0"/>
              <w:marRight w:val="0"/>
              <w:marTop w:val="0"/>
              <w:marBottom w:val="0"/>
              <w:divBdr>
                <w:top w:val="none" w:sz="0" w:space="0" w:color="auto"/>
                <w:left w:val="none" w:sz="0" w:space="0" w:color="auto"/>
                <w:bottom w:val="none" w:sz="0" w:space="0" w:color="auto"/>
                <w:right w:val="none" w:sz="0" w:space="0" w:color="auto"/>
              </w:divBdr>
            </w:div>
            <w:div w:id="215510321">
              <w:marLeft w:val="0"/>
              <w:marRight w:val="0"/>
              <w:marTop w:val="0"/>
              <w:marBottom w:val="0"/>
              <w:divBdr>
                <w:top w:val="none" w:sz="0" w:space="0" w:color="auto"/>
                <w:left w:val="none" w:sz="0" w:space="0" w:color="auto"/>
                <w:bottom w:val="none" w:sz="0" w:space="0" w:color="auto"/>
                <w:right w:val="none" w:sz="0" w:space="0" w:color="auto"/>
              </w:divBdr>
            </w:div>
            <w:div w:id="1948271741">
              <w:marLeft w:val="0"/>
              <w:marRight w:val="0"/>
              <w:marTop w:val="0"/>
              <w:marBottom w:val="0"/>
              <w:divBdr>
                <w:top w:val="none" w:sz="0" w:space="0" w:color="auto"/>
                <w:left w:val="none" w:sz="0" w:space="0" w:color="auto"/>
                <w:bottom w:val="none" w:sz="0" w:space="0" w:color="auto"/>
                <w:right w:val="none" w:sz="0" w:space="0" w:color="auto"/>
              </w:divBdr>
            </w:div>
            <w:div w:id="138965532">
              <w:marLeft w:val="0"/>
              <w:marRight w:val="0"/>
              <w:marTop w:val="0"/>
              <w:marBottom w:val="0"/>
              <w:divBdr>
                <w:top w:val="none" w:sz="0" w:space="0" w:color="auto"/>
                <w:left w:val="none" w:sz="0" w:space="0" w:color="auto"/>
                <w:bottom w:val="none" w:sz="0" w:space="0" w:color="auto"/>
                <w:right w:val="none" w:sz="0" w:space="0" w:color="auto"/>
              </w:divBdr>
            </w:div>
            <w:div w:id="1222981954">
              <w:marLeft w:val="0"/>
              <w:marRight w:val="0"/>
              <w:marTop w:val="0"/>
              <w:marBottom w:val="0"/>
              <w:divBdr>
                <w:top w:val="none" w:sz="0" w:space="0" w:color="auto"/>
                <w:left w:val="none" w:sz="0" w:space="0" w:color="auto"/>
                <w:bottom w:val="none" w:sz="0" w:space="0" w:color="auto"/>
                <w:right w:val="none" w:sz="0" w:space="0" w:color="auto"/>
              </w:divBdr>
            </w:div>
            <w:div w:id="1062676275">
              <w:marLeft w:val="0"/>
              <w:marRight w:val="0"/>
              <w:marTop w:val="0"/>
              <w:marBottom w:val="0"/>
              <w:divBdr>
                <w:top w:val="none" w:sz="0" w:space="0" w:color="auto"/>
                <w:left w:val="none" w:sz="0" w:space="0" w:color="auto"/>
                <w:bottom w:val="none" w:sz="0" w:space="0" w:color="auto"/>
                <w:right w:val="none" w:sz="0" w:space="0" w:color="auto"/>
              </w:divBdr>
            </w:div>
            <w:div w:id="1521815525">
              <w:marLeft w:val="0"/>
              <w:marRight w:val="0"/>
              <w:marTop w:val="0"/>
              <w:marBottom w:val="0"/>
              <w:divBdr>
                <w:top w:val="none" w:sz="0" w:space="0" w:color="auto"/>
                <w:left w:val="none" w:sz="0" w:space="0" w:color="auto"/>
                <w:bottom w:val="none" w:sz="0" w:space="0" w:color="auto"/>
                <w:right w:val="none" w:sz="0" w:space="0" w:color="auto"/>
              </w:divBdr>
            </w:div>
            <w:div w:id="109975540">
              <w:marLeft w:val="0"/>
              <w:marRight w:val="0"/>
              <w:marTop w:val="0"/>
              <w:marBottom w:val="0"/>
              <w:divBdr>
                <w:top w:val="none" w:sz="0" w:space="0" w:color="auto"/>
                <w:left w:val="none" w:sz="0" w:space="0" w:color="auto"/>
                <w:bottom w:val="none" w:sz="0" w:space="0" w:color="auto"/>
                <w:right w:val="none" w:sz="0" w:space="0" w:color="auto"/>
              </w:divBdr>
            </w:div>
            <w:div w:id="775248663">
              <w:marLeft w:val="0"/>
              <w:marRight w:val="0"/>
              <w:marTop w:val="0"/>
              <w:marBottom w:val="0"/>
              <w:divBdr>
                <w:top w:val="none" w:sz="0" w:space="0" w:color="auto"/>
                <w:left w:val="none" w:sz="0" w:space="0" w:color="auto"/>
                <w:bottom w:val="none" w:sz="0" w:space="0" w:color="auto"/>
                <w:right w:val="none" w:sz="0" w:space="0" w:color="auto"/>
              </w:divBdr>
            </w:div>
            <w:div w:id="64257381">
              <w:marLeft w:val="0"/>
              <w:marRight w:val="0"/>
              <w:marTop w:val="0"/>
              <w:marBottom w:val="0"/>
              <w:divBdr>
                <w:top w:val="none" w:sz="0" w:space="0" w:color="auto"/>
                <w:left w:val="none" w:sz="0" w:space="0" w:color="auto"/>
                <w:bottom w:val="none" w:sz="0" w:space="0" w:color="auto"/>
                <w:right w:val="none" w:sz="0" w:space="0" w:color="auto"/>
              </w:divBdr>
            </w:div>
          </w:divsChild>
        </w:div>
        <w:div w:id="6568824">
          <w:marLeft w:val="0"/>
          <w:marRight w:val="0"/>
          <w:marTop w:val="0"/>
          <w:marBottom w:val="0"/>
          <w:divBdr>
            <w:top w:val="none" w:sz="0" w:space="0" w:color="auto"/>
            <w:left w:val="none" w:sz="0" w:space="0" w:color="auto"/>
            <w:bottom w:val="none" w:sz="0" w:space="0" w:color="auto"/>
            <w:right w:val="none" w:sz="0" w:space="0" w:color="auto"/>
          </w:divBdr>
          <w:divsChild>
            <w:div w:id="1754157447">
              <w:marLeft w:val="0"/>
              <w:marRight w:val="0"/>
              <w:marTop w:val="0"/>
              <w:marBottom w:val="0"/>
              <w:divBdr>
                <w:top w:val="none" w:sz="0" w:space="0" w:color="auto"/>
                <w:left w:val="none" w:sz="0" w:space="0" w:color="auto"/>
                <w:bottom w:val="none" w:sz="0" w:space="0" w:color="auto"/>
                <w:right w:val="none" w:sz="0" w:space="0" w:color="auto"/>
              </w:divBdr>
            </w:div>
            <w:div w:id="770320481">
              <w:marLeft w:val="0"/>
              <w:marRight w:val="0"/>
              <w:marTop w:val="0"/>
              <w:marBottom w:val="0"/>
              <w:divBdr>
                <w:top w:val="none" w:sz="0" w:space="0" w:color="auto"/>
                <w:left w:val="none" w:sz="0" w:space="0" w:color="auto"/>
                <w:bottom w:val="none" w:sz="0" w:space="0" w:color="auto"/>
                <w:right w:val="none" w:sz="0" w:space="0" w:color="auto"/>
              </w:divBdr>
            </w:div>
            <w:div w:id="1556619567">
              <w:marLeft w:val="0"/>
              <w:marRight w:val="0"/>
              <w:marTop w:val="0"/>
              <w:marBottom w:val="0"/>
              <w:divBdr>
                <w:top w:val="none" w:sz="0" w:space="0" w:color="auto"/>
                <w:left w:val="none" w:sz="0" w:space="0" w:color="auto"/>
                <w:bottom w:val="none" w:sz="0" w:space="0" w:color="auto"/>
                <w:right w:val="none" w:sz="0" w:space="0" w:color="auto"/>
              </w:divBdr>
            </w:div>
            <w:div w:id="1312783645">
              <w:marLeft w:val="0"/>
              <w:marRight w:val="0"/>
              <w:marTop w:val="0"/>
              <w:marBottom w:val="0"/>
              <w:divBdr>
                <w:top w:val="none" w:sz="0" w:space="0" w:color="auto"/>
                <w:left w:val="none" w:sz="0" w:space="0" w:color="auto"/>
                <w:bottom w:val="none" w:sz="0" w:space="0" w:color="auto"/>
                <w:right w:val="none" w:sz="0" w:space="0" w:color="auto"/>
              </w:divBdr>
            </w:div>
            <w:div w:id="965693428">
              <w:marLeft w:val="0"/>
              <w:marRight w:val="0"/>
              <w:marTop w:val="0"/>
              <w:marBottom w:val="0"/>
              <w:divBdr>
                <w:top w:val="none" w:sz="0" w:space="0" w:color="auto"/>
                <w:left w:val="none" w:sz="0" w:space="0" w:color="auto"/>
                <w:bottom w:val="none" w:sz="0" w:space="0" w:color="auto"/>
                <w:right w:val="none" w:sz="0" w:space="0" w:color="auto"/>
              </w:divBdr>
            </w:div>
            <w:div w:id="469177261">
              <w:marLeft w:val="0"/>
              <w:marRight w:val="0"/>
              <w:marTop w:val="0"/>
              <w:marBottom w:val="0"/>
              <w:divBdr>
                <w:top w:val="none" w:sz="0" w:space="0" w:color="auto"/>
                <w:left w:val="none" w:sz="0" w:space="0" w:color="auto"/>
                <w:bottom w:val="none" w:sz="0" w:space="0" w:color="auto"/>
                <w:right w:val="none" w:sz="0" w:space="0" w:color="auto"/>
              </w:divBdr>
            </w:div>
            <w:div w:id="556549405">
              <w:marLeft w:val="0"/>
              <w:marRight w:val="0"/>
              <w:marTop w:val="0"/>
              <w:marBottom w:val="0"/>
              <w:divBdr>
                <w:top w:val="none" w:sz="0" w:space="0" w:color="auto"/>
                <w:left w:val="none" w:sz="0" w:space="0" w:color="auto"/>
                <w:bottom w:val="none" w:sz="0" w:space="0" w:color="auto"/>
                <w:right w:val="none" w:sz="0" w:space="0" w:color="auto"/>
              </w:divBdr>
            </w:div>
            <w:div w:id="994794990">
              <w:marLeft w:val="0"/>
              <w:marRight w:val="0"/>
              <w:marTop w:val="0"/>
              <w:marBottom w:val="0"/>
              <w:divBdr>
                <w:top w:val="none" w:sz="0" w:space="0" w:color="auto"/>
                <w:left w:val="none" w:sz="0" w:space="0" w:color="auto"/>
                <w:bottom w:val="none" w:sz="0" w:space="0" w:color="auto"/>
                <w:right w:val="none" w:sz="0" w:space="0" w:color="auto"/>
              </w:divBdr>
            </w:div>
            <w:div w:id="895049856">
              <w:marLeft w:val="0"/>
              <w:marRight w:val="0"/>
              <w:marTop w:val="0"/>
              <w:marBottom w:val="0"/>
              <w:divBdr>
                <w:top w:val="none" w:sz="0" w:space="0" w:color="auto"/>
                <w:left w:val="none" w:sz="0" w:space="0" w:color="auto"/>
                <w:bottom w:val="none" w:sz="0" w:space="0" w:color="auto"/>
                <w:right w:val="none" w:sz="0" w:space="0" w:color="auto"/>
              </w:divBdr>
            </w:div>
            <w:div w:id="97993752">
              <w:marLeft w:val="0"/>
              <w:marRight w:val="0"/>
              <w:marTop w:val="0"/>
              <w:marBottom w:val="0"/>
              <w:divBdr>
                <w:top w:val="none" w:sz="0" w:space="0" w:color="auto"/>
                <w:left w:val="none" w:sz="0" w:space="0" w:color="auto"/>
                <w:bottom w:val="none" w:sz="0" w:space="0" w:color="auto"/>
                <w:right w:val="none" w:sz="0" w:space="0" w:color="auto"/>
              </w:divBdr>
            </w:div>
            <w:div w:id="1507744533">
              <w:marLeft w:val="0"/>
              <w:marRight w:val="0"/>
              <w:marTop w:val="0"/>
              <w:marBottom w:val="0"/>
              <w:divBdr>
                <w:top w:val="none" w:sz="0" w:space="0" w:color="auto"/>
                <w:left w:val="none" w:sz="0" w:space="0" w:color="auto"/>
                <w:bottom w:val="none" w:sz="0" w:space="0" w:color="auto"/>
                <w:right w:val="none" w:sz="0" w:space="0" w:color="auto"/>
              </w:divBdr>
            </w:div>
            <w:div w:id="1226263826">
              <w:marLeft w:val="0"/>
              <w:marRight w:val="0"/>
              <w:marTop w:val="0"/>
              <w:marBottom w:val="0"/>
              <w:divBdr>
                <w:top w:val="none" w:sz="0" w:space="0" w:color="auto"/>
                <w:left w:val="none" w:sz="0" w:space="0" w:color="auto"/>
                <w:bottom w:val="none" w:sz="0" w:space="0" w:color="auto"/>
                <w:right w:val="none" w:sz="0" w:space="0" w:color="auto"/>
              </w:divBdr>
            </w:div>
            <w:div w:id="928544749">
              <w:marLeft w:val="0"/>
              <w:marRight w:val="0"/>
              <w:marTop w:val="0"/>
              <w:marBottom w:val="0"/>
              <w:divBdr>
                <w:top w:val="none" w:sz="0" w:space="0" w:color="auto"/>
                <w:left w:val="none" w:sz="0" w:space="0" w:color="auto"/>
                <w:bottom w:val="none" w:sz="0" w:space="0" w:color="auto"/>
                <w:right w:val="none" w:sz="0" w:space="0" w:color="auto"/>
              </w:divBdr>
            </w:div>
            <w:div w:id="119275667">
              <w:marLeft w:val="0"/>
              <w:marRight w:val="0"/>
              <w:marTop w:val="0"/>
              <w:marBottom w:val="0"/>
              <w:divBdr>
                <w:top w:val="none" w:sz="0" w:space="0" w:color="auto"/>
                <w:left w:val="none" w:sz="0" w:space="0" w:color="auto"/>
                <w:bottom w:val="none" w:sz="0" w:space="0" w:color="auto"/>
                <w:right w:val="none" w:sz="0" w:space="0" w:color="auto"/>
              </w:divBdr>
            </w:div>
            <w:div w:id="1436317379">
              <w:marLeft w:val="0"/>
              <w:marRight w:val="0"/>
              <w:marTop w:val="0"/>
              <w:marBottom w:val="0"/>
              <w:divBdr>
                <w:top w:val="none" w:sz="0" w:space="0" w:color="auto"/>
                <w:left w:val="none" w:sz="0" w:space="0" w:color="auto"/>
                <w:bottom w:val="none" w:sz="0" w:space="0" w:color="auto"/>
                <w:right w:val="none" w:sz="0" w:space="0" w:color="auto"/>
              </w:divBdr>
            </w:div>
            <w:div w:id="2131967767">
              <w:marLeft w:val="0"/>
              <w:marRight w:val="0"/>
              <w:marTop w:val="0"/>
              <w:marBottom w:val="0"/>
              <w:divBdr>
                <w:top w:val="none" w:sz="0" w:space="0" w:color="auto"/>
                <w:left w:val="none" w:sz="0" w:space="0" w:color="auto"/>
                <w:bottom w:val="none" w:sz="0" w:space="0" w:color="auto"/>
                <w:right w:val="none" w:sz="0" w:space="0" w:color="auto"/>
              </w:divBdr>
            </w:div>
            <w:div w:id="1044406549">
              <w:marLeft w:val="0"/>
              <w:marRight w:val="0"/>
              <w:marTop w:val="0"/>
              <w:marBottom w:val="0"/>
              <w:divBdr>
                <w:top w:val="none" w:sz="0" w:space="0" w:color="auto"/>
                <w:left w:val="none" w:sz="0" w:space="0" w:color="auto"/>
                <w:bottom w:val="none" w:sz="0" w:space="0" w:color="auto"/>
                <w:right w:val="none" w:sz="0" w:space="0" w:color="auto"/>
              </w:divBdr>
            </w:div>
            <w:div w:id="62263390">
              <w:marLeft w:val="0"/>
              <w:marRight w:val="0"/>
              <w:marTop w:val="0"/>
              <w:marBottom w:val="0"/>
              <w:divBdr>
                <w:top w:val="none" w:sz="0" w:space="0" w:color="auto"/>
                <w:left w:val="none" w:sz="0" w:space="0" w:color="auto"/>
                <w:bottom w:val="none" w:sz="0" w:space="0" w:color="auto"/>
                <w:right w:val="none" w:sz="0" w:space="0" w:color="auto"/>
              </w:divBdr>
            </w:div>
            <w:div w:id="1690715364">
              <w:marLeft w:val="0"/>
              <w:marRight w:val="0"/>
              <w:marTop w:val="0"/>
              <w:marBottom w:val="0"/>
              <w:divBdr>
                <w:top w:val="none" w:sz="0" w:space="0" w:color="auto"/>
                <w:left w:val="none" w:sz="0" w:space="0" w:color="auto"/>
                <w:bottom w:val="none" w:sz="0" w:space="0" w:color="auto"/>
                <w:right w:val="none" w:sz="0" w:space="0" w:color="auto"/>
              </w:divBdr>
            </w:div>
            <w:div w:id="1933119879">
              <w:marLeft w:val="0"/>
              <w:marRight w:val="0"/>
              <w:marTop w:val="0"/>
              <w:marBottom w:val="0"/>
              <w:divBdr>
                <w:top w:val="none" w:sz="0" w:space="0" w:color="auto"/>
                <w:left w:val="none" w:sz="0" w:space="0" w:color="auto"/>
                <w:bottom w:val="none" w:sz="0" w:space="0" w:color="auto"/>
                <w:right w:val="none" w:sz="0" w:space="0" w:color="auto"/>
              </w:divBdr>
            </w:div>
          </w:divsChild>
        </w:div>
        <w:div w:id="827015218">
          <w:marLeft w:val="0"/>
          <w:marRight w:val="0"/>
          <w:marTop w:val="0"/>
          <w:marBottom w:val="0"/>
          <w:divBdr>
            <w:top w:val="none" w:sz="0" w:space="0" w:color="auto"/>
            <w:left w:val="none" w:sz="0" w:space="0" w:color="auto"/>
            <w:bottom w:val="none" w:sz="0" w:space="0" w:color="auto"/>
            <w:right w:val="none" w:sz="0" w:space="0" w:color="auto"/>
          </w:divBdr>
          <w:divsChild>
            <w:div w:id="16124608">
              <w:marLeft w:val="0"/>
              <w:marRight w:val="0"/>
              <w:marTop w:val="0"/>
              <w:marBottom w:val="0"/>
              <w:divBdr>
                <w:top w:val="none" w:sz="0" w:space="0" w:color="auto"/>
                <w:left w:val="none" w:sz="0" w:space="0" w:color="auto"/>
                <w:bottom w:val="none" w:sz="0" w:space="0" w:color="auto"/>
                <w:right w:val="none" w:sz="0" w:space="0" w:color="auto"/>
              </w:divBdr>
            </w:div>
            <w:div w:id="1471097066">
              <w:marLeft w:val="0"/>
              <w:marRight w:val="0"/>
              <w:marTop w:val="0"/>
              <w:marBottom w:val="0"/>
              <w:divBdr>
                <w:top w:val="none" w:sz="0" w:space="0" w:color="auto"/>
                <w:left w:val="none" w:sz="0" w:space="0" w:color="auto"/>
                <w:bottom w:val="none" w:sz="0" w:space="0" w:color="auto"/>
                <w:right w:val="none" w:sz="0" w:space="0" w:color="auto"/>
              </w:divBdr>
            </w:div>
            <w:div w:id="748846963">
              <w:marLeft w:val="0"/>
              <w:marRight w:val="0"/>
              <w:marTop w:val="0"/>
              <w:marBottom w:val="0"/>
              <w:divBdr>
                <w:top w:val="none" w:sz="0" w:space="0" w:color="auto"/>
                <w:left w:val="none" w:sz="0" w:space="0" w:color="auto"/>
                <w:bottom w:val="none" w:sz="0" w:space="0" w:color="auto"/>
                <w:right w:val="none" w:sz="0" w:space="0" w:color="auto"/>
              </w:divBdr>
            </w:div>
            <w:div w:id="360206449">
              <w:marLeft w:val="0"/>
              <w:marRight w:val="0"/>
              <w:marTop w:val="0"/>
              <w:marBottom w:val="0"/>
              <w:divBdr>
                <w:top w:val="none" w:sz="0" w:space="0" w:color="auto"/>
                <w:left w:val="none" w:sz="0" w:space="0" w:color="auto"/>
                <w:bottom w:val="none" w:sz="0" w:space="0" w:color="auto"/>
                <w:right w:val="none" w:sz="0" w:space="0" w:color="auto"/>
              </w:divBdr>
            </w:div>
          </w:divsChild>
        </w:div>
        <w:div w:id="201940899">
          <w:marLeft w:val="0"/>
          <w:marRight w:val="0"/>
          <w:marTop w:val="0"/>
          <w:marBottom w:val="0"/>
          <w:divBdr>
            <w:top w:val="none" w:sz="0" w:space="0" w:color="auto"/>
            <w:left w:val="none" w:sz="0" w:space="0" w:color="auto"/>
            <w:bottom w:val="none" w:sz="0" w:space="0" w:color="auto"/>
            <w:right w:val="none" w:sz="0" w:space="0" w:color="auto"/>
          </w:divBdr>
          <w:divsChild>
            <w:div w:id="15036467">
              <w:marLeft w:val="-75"/>
              <w:marRight w:val="0"/>
              <w:marTop w:val="30"/>
              <w:marBottom w:val="30"/>
              <w:divBdr>
                <w:top w:val="none" w:sz="0" w:space="0" w:color="auto"/>
                <w:left w:val="none" w:sz="0" w:space="0" w:color="auto"/>
                <w:bottom w:val="none" w:sz="0" w:space="0" w:color="auto"/>
                <w:right w:val="none" w:sz="0" w:space="0" w:color="auto"/>
              </w:divBdr>
              <w:divsChild>
                <w:div w:id="840656020">
                  <w:marLeft w:val="0"/>
                  <w:marRight w:val="0"/>
                  <w:marTop w:val="0"/>
                  <w:marBottom w:val="0"/>
                  <w:divBdr>
                    <w:top w:val="none" w:sz="0" w:space="0" w:color="auto"/>
                    <w:left w:val="none" w:sz="0" w:space="0" w:color="auto"/>
                    <w:bottom w:val="none" w:sz="0" w:space="0" w:color="auto"/>
                    <w:right w:val="none" w:sz="0" w:space="0" w:color="auto"/>
                  </w:divBdr>
                  <w:divsChild>
                    <w:div w:id="1203010093">
                      <w:marLeft w:val="0"/>
                      <w:marRight w:val="0"/>
                      <w:marTop w:val="0"/>
                      <w:marBottom w:val="0"/>
                      <w:divBdr>
                        <w:top w:val="none" w:sz="0" w:space="0" w:color="auto"/>
                        <w:left w:val="none" w:sz="0" w:space="0" w:color="auto"/>
                        <w:bottom w:val="none" w:sz="0" w:space="0" w:color="auto"/>
                        <w:right w:val="none" w:sz="0" w:space="0" w:color="auto"/>
                      </w:divBdr>
                    </w:div>
                    <w:div w:id="838811507">
                      <w:marLeft w:val="0"/>
                      <w:marRight w:val="0"/>
                      <w:marTop w:val="0"/>
                      <w:marBottom w:val="0"/>
                      <w:divBdr>
                        <w:top w:val="none" w:sz="0" w:space="0" w:color="auto"/>
                        <w:left w:val="none" w:sz="0" w:space="0" w:color="auto"/>
                        <w:bottom w:val="none" w:sz="0" w:space="0" w:color="auto"/>
                        <w:right w:val="none" w:sz="0" w:space="0" w:color="auto"/>
                      </w:divBdr>
                    </w:div>
                    <w:div w:id="846483044">
                      <w:marLeft w:val="0"/>
                      <w:marRight w:val="0"/>
                      <w:marTop w:val="0"/>
                      <w:marBottom w:val="0"/>
                      <w:divBdr>
                        <w:top w:val="none" w:sz="0" w:space="0" w:color="auto"/>
                        <w:left w:val="none" w:sz="0" w:space="0" w:color="auto"/>
                        <w:bottom w:val="none" w:sz="0" w:space="0" w:color="auto"/>
                        <w:right w:val="none" w:sz="0" w:space="0" w:color="auto"/>
                      </w:divBdr>
                    </w:div>
                    <w:div w:id="1933707416">
                      <w:marLeft w:val="0"/>
                      <w:marRight w:val="0"/>
                      <w:marTop w:val="0"/>
                      <w:marBottom w:val="0"/>
                      <w:divBdr>
                        <w:top w:val="none" w:sz="0" w:space="0" w:color="auto"/>
                        <w:left w:val="none" w:sz="0" w:space="0" w:color="auto"/>
                        <w:bottom w:val="none" w:sz="0" w:space="0" w:color="auto"/>
                        <w:right w:val="none" w:sz="0" w:space="0" w:color="auto"/>
                      </w:divBdr>
                    </w:div>
                  </w:divsChild>
                </w:div>
                <w:div w:id="493109737">
                  <w:marLeft w:val="0"/>
                  <w:marRight w:val="0"/>
                  <w:marTop w:val="0"/>
                  <w:marBottom w:val="0"/>
                  <w:divBdr>
                    <w:top w:val="none" w:sz="0" w:space="0" w:color="auto"/>
                    <w:left w:val="none" w:sz="0" w:space="0" w:color="auto"/>
                    <w:bottom w:val="none" w:sz="0" w:space="0" w:color="auto"/>
                    <w:right w:val="none" w:sz="0" w:space="0" w:color="auto"/>
                  </w:divBdr>
                  <w:divsChild>
                    <w:div w:id="954947200">
                      <w:marLeft w:val="0"/>
                      <w:marRight w:val="0"/>
                      <w:marTop w:val="0"/>
                      <w:marBottom w:val="0"/>
                      <w:divBdr>
                        <w:top w:val="none" w:sz="0" w:space="0" w:color="auto"/>
                        <w:left w:val="none" w:sz="0" w:space="0" w:color="auto"/>
                        <w:bottom w:val="none" w:sz="0" w:space="0" w:color="auto"/>
                        <w:right w:val="none" w:sz="0" w:space="0" w:color="auto"/>
                      </w:divBdr>
                    </w:div>
                  </w:divsChild>
                </w:div>
                <w:div w:id="1515917729">
                  <w:marLeft w:val="0"/>
                  <w:marRight w:val="0"/>
                  <w:marTop w:val="0"/>
                  <w:marBottom w:val="0"/>
                  <w:divBdr>
                    <w:top w:val="none" w:sz="0" w:space="0" w:color="auto"/>
                    <w:left w:val="none" w:sz="0" w:space="0" w:color="auto"/>
                    <w:bottom w:val="none" w:sz="0" w:space="0" w:color="auto"/>
                    <w:right w:val="none" w:sz="0" w:space="0" w:color="auto"/>
                  </w:divBdr>
                  <w:divsChild>
                    <w:div w:id="301811429">
                      <w:marLeft w:val="0"/>
                      <w:marRight w:val="0"/>
                      <w:marTop w:val="0"/>
                      <w:marBottom w:val="0"/>
                      <w:divBdr>
                        <w:top w:val="none" w:sz="0" w:space="0" w:color="auto"/>
                        <w:left w:val="none" w:sz="0" w:space="0" w:color="auto"/>
                        <w:bottom w:val="none" w:sz="0" w:space="0" w:color="auto"/>
                        <w:right w:val="none" w:sz="0" w:space="0" w:color="auto"/>
                      </w:divBdr>
                    </w:div>
                  </w:divsChild>
                </w:div>
                <w:div w:id="1559169684">
                  <w:marLeft w:val="0"/>
                  <w:marRight w:val="0"/>
                  <w:marTop w:val="0"/>
                  <w:marBottom w:val="0"/>
                  <w:divBdr>
                    <w:top w:val="none" w:sz="0" w:space="0" w:color="auto"/>
                    <w:left w:val="none" w:sz="0" w:space="0" w:color="auto"/>
                    <w:bottom w:val="none" w:sz="0" w:space="0" w:color="auto"/>
                    <w:right w:val="none" w:sz="0" w:space="0" w:color="auto"/>
                  </w:divBdr>
                  <w:divsChild>
                    <w:div w:id="1786580368">
                      <w:marLeft w:val="0"/>
                      <w:marRight w:val="0"/>
                      <w:marTop w:val="0"/>
                      <w:marBottom w:val="0"/>
                      <w:divBdr>
                        <w:top w:val="none" w:sz="0" w:space="0" w:color="auto"/>
                        <w:left w:val="none" w:sz="0" w:space="0" w:color="auto"/>
                        <w:bottom w:val="none" w:sz="0" w:space="0" w:color="auto"/>
                        <w:right w:val="none" w:sz="0" w:space="0" w:color="auto"/>
                      </w:divBdr>
                    </w:div>
                  </w:divsChild>
                </w:div>
                <w:div w:id="174729921">
                  <w:marLeft w:val="0"/>
                  <w:marRight w:val="0"/>
                  <w:marTop w:val="0"/>
                  <w:marBottom w:val="0"/>
                  <w:divBdr>
                    <w:top w:val="none" w:sz="0" w:space="0" w:color="auto"/>
                    <w:left w:val="none" w:sz="0" w:space="0" w:color="auto"/>
                    <w:bottom w:val="none" w:sz="0" w:space="0" w:color="auto"/>
                    <w:right w:val="none" w:sz="0" w:space="0" w:color="auto"/>
                  </w:divBdr>
                  <w:divsChild>
                    <w:div w:id="1209027252">
                      <w:marLeft w:val="0"/>
                      <w:marRight w:val="0"/>
                      <w:marTop w:val="0"/>
                      <w:marBottom w:val="0"/>
                      <w:divBdr>
                        <w:top w:val="none" w:sz="0" w:space="0" w:color="auto"/>
                        <w:left w:val="none" w:sz="0" w:space="0" w:color="auto"/>
                        <w:bottom w:val="none" w:sz="0" w:space="0" w:color="auto"/>
                        <w:right w:val="none" w:sz="0" w:space="0" w:color="auto"/>
                      </w:divBdr>
                    </w:div>
                  </w:divsChild>
                </w:div>
                <w:div w:id="1753816748">
                  <w:marLeft w:val="0"/>
                  <w:marRight w:val="0"/>
                  <w:marTop w:val="0"/>
                  <w:marBottom w:val="0"/>
                  <w:divBdr>
                    <w:top w:val="none" w:sz="0" w:space="0" w:color="auto"/>
                    <w:left w:val="none" w:sz="0" w:space="0" w:color="auto"/>
                    <w:bottom w:val="none" w:sz="0" w:space="0" w:color="auto"/>
                    <w:right w:val="none" w:sz="0" w:space="0" w:color="auto"/>
                  </w:divBdr>
                  <w:divsChild>
                    <w:div w:id="1288663257">
                      <w:marLeft w:val="0"/>
                      <w:marRight w:val="0"/>
                      <w:marTop w:val="0"/>
                      <w:marBottom w:val="0"/>
                      <w:divBdr>
                        <w:top w:val="none" w:sz="0" w:space="0" w:color="auto"/>
                        <w:left w:val="none" w:sz="0" w:space="0" w:color="auto"/>
                        <w:bottom w:val="none" w:sz="0" w:space="0" w:color="auto"/>
                        <w:right w:val="none" w:sz="0" w:space="0" w:color="auto"/>
                      </w:divBdr>
                    </w:div>
                  </w:divsChild>
                </w:div>
                <w:div w:id="1104379895">
                  <w:marLeft w:val="0"/>
                  <w:marRight w:val="0"/>
                  <w:marTop w:val="0"/>
                  <w:marBottom w:val="0"/>
                  <w:divBdr>
                    <w:top w:val="none" w:sz="0" w:space="0" w:color="auto"/>
                    <w:left w:val="none" w:sz="0" w:space="0" w:color="auto"/>
                    <w:bottom w:val="none" w:sz="0" w:space="0" w:color="auto"/>
                    <w:right w:val="none" w:sz="0" w:space="0" w:color="auto"/>
                  </w:divBdr>
                  <w:divsChild>
                    <w:div w:id="748505459">
                      <w:marLeft w:val="0"/>
                      <w:marRight w:val="0"/>
                      <w:marTop w:val="0"/>
                      <w:marBottom w:val="0"/>
                      <w:divBdr>
                        <w:top w:val="none" w:sz="0" w:space="0" w:color="auto"/>
                        <w:left w:val="none" w:sz="0" w:space="0" w:color="auto"/>
                        <w:bottom w:val="none" w:sz="0" w:space="0" w:color="auto"/>
                        <w:right w:val="none" w:sz="0" w:space="0" w:color="auto"/>
                      </w:divBdr>
                    </w:div>
                    <w:div w:id="1805656175">
                      <w:marLeft w:val="0"/>
                      <w:marRight w:val="0"/>
                      <w:marTop w:val="0"/>
                      <w:marBottom w:val="0"/>
                      <w:divBdr>
                        <w:top w:val="none" w:sz="0" w:space="0" w:color="auto"/>
                        <w:left w:val="none" w:sz="0" w:space="0" w:color="auto"/>
                        <w:bottom w:val="none" w:sz="0" w:space="0" w:color="auto"/>
                        <w:right w:val="none" w:sz="0" w:space="0" w:color="auto"/>
                      </w:divBdr>
                    </w:div>
                  </w:divsChild>
                </w:div>
                <w:div w:id="69084498">
                  <w:marLeft w:val="0"/>
                  <w:marRight w:val="0"/>
                  <w:marTop w:val="0"/>
                  <w:marBottom w:val="0"/>
                  <w:divBdr>
                    <w:top w:val="none" w:sz="0" w:space="0" w:color="auto"/>
                    <w:left w:val="none" w:sz="0" w:space="0" w:color="auto"/>
                    <w:bottom w:val="none" w:sz="0" w:space="0" w:color="auto"/>
                    <w:right w:val="none" w:sz="0" w:space="0" w:color="auto"/>
                  </w:divBdr>
                  <w:divsChild>
                    <w:div w:id="1219853210">
                      <w:marLeft w:val="0"/>
                      <w:marRight w:val="0"/>
                      <w:marTop w:val="0"/>
                      <w:marBottom w:val="0"/>
                      <w:divBdr>
                        <w:top w:val="none" w:sz="0" w:space="0" w:color="auto"/>
                        <w:left w:val="none" w:sz="0" w:space="0" w:color="auto"/>
                        <w:bottom w:val="none" w:sz="0" w:space="0" w:color="auto"/>
                        <w:right w:val="none" w:sz="0" w:space="0" w:color="auto"/>
                      </w:divBdr>
                    </w:div>
                    <w:div w:id="816848845">
                      <w:marLeft w:val="0"/>
                      <w:marRight w:val="0"/>
                      <w:marTop w:val="0"/>
                      <w:marBottom w:val="0"/>
                      <w:divBdr>
                        <w:top w:val="none" w:sz="0" w:space="0" w:color="auto"/>
                        <w:left w:val="none" w:sz="0" w:space="0" w:color="auto"/>
                        <w:bottom w:val="none" w:sz="0" w:space="0" w:color="auto"/>
                        <w:right w:val="none" w:sz="0" w:space="0" w:color="auto"/>
                      </w:divBdr>
                    </w:div>
                  </w:divsChild>
                </w:div>
                <w:div w:id="178854920">
                  <w:marLeft w:val="0"/>
                  <w:marRight w:val="0"/>
                  <w:marTop w:val="0"/>
                  <w:marBottom w:val="0"/>
                  <w:divBdr>
                    <w:top w:val="none" w:sz="0" w:space="0" w:color="auto"/>
                    <w:left w:val="none" w:sz="0" w:space="0" w:color="auto"/>
                    <w:bottom w:val="none" w:sz="0" w:space="0" w:color="auto"/>
                    <w:right w:val="none" w:sz="0" w:space="0" w:color="auto"/>
                  </w:divBdr>
                  <w:divsChild>
                    <w:div w:id="1569683651">
                      <w:marLeft w:val="0"/>
                      <w:marRight w:val="0"/>
                      <w:marTop w:val="0"/>
                      <w:marBottom w:val="0"/>
                      <w:divBdr>
                        <w:top w:val="none" w:sz="0" w:space="0" w:color="auto"/>
                        <w:left w:val="none" w:sz="0" w:space="0" w:color="auto"/>
                        <w:bottom w:val="none" w:sz="0" w:space="0" w:color="auto"/>
                        <w:right w:val="none" w:sz="0" w:space="0" w:color="auto"/>
                      </w:divBdr>
                    </w:div>
                  </w:divsChild>
                </w:div>
                <w:div w:id="1622301604">
                  <w:marLeft w:val="0"/>
                  <w:marRight w:val="0"/>
                  <w:marTop w:val="0"/>
                  <w:marBottom w:val="0"/>
                  <w:divBdr>
                    <w:top w:val="none" w:sz="0" w:space="0" w:color="auto"/>
                    <w:left w:val="none" w:sz="0" w:space="0" w:color="auto"/>
                    <w:bottom w:val="none" w:sz="0" w:space="0" w:color="auto"/>
                    <w:right w:val="none" w:sz="0" w:space="0" w:color="auto"/>
                  </w:divBdr>
                  <w:divsChild>
                    <w:div w:id="311637870">
                      <w:marLeft w:val="0"/>
                      <w:marRight w:val="0"/>
                      <w:marTop w:val="0"/>
                      <w:marBottom w:val="0"/>
                      <w:divBdr>
                        <w:top w:val="none" w:sz="0" w:space="0" w:color="auto"/>
                        <w:left w:val="none" w:sz="0" w:space="0" w:color="auto"/>
                        <w:bottom w:val="none" w:sz="0" w:space="0" w:color="auto"/>
                        <w:right w:val="none" w:sz="0" w:space="0" w:color="auto"/>
                      </w:divBdr>
                    </w:div>
                    <w:div w:id="2127044348">
                      <w:marLeft w:val="0"/>
                      <w:marRight w:val="0"/>
                      <w:marTop w:val="0"/>
                      <w:marBottom w:val="0"/>
                      <w:divBdr>
                        <w:top w:val="none" w:sz="0" w:space="0" w:color="auto"/>
                        <w:left w:val="none" w:sz="0" w:space="0" w:color="auto"/>
                        <w:bottom w:val="none" w:sz="0" w:space="0" w:color="auto"/>
                        <w:right w:val="none" w:sz="0" w:space="0" w:color="auto"/>
                      </w:divBdr>
                    </w:div>
                    <w:div w:id="1929078327">
                      <w:marLeft w:val="0"/>
                      <w:marRight w:val="0"/>
                      <w:marTop w:val="0"/>
                      <w:marBottom w:val="0"/>
                      <w:divBdr>
                        <w:top w:val="none" w:sz="0" w:space="0" w:color="auto"/>
                        <w:left w:val="none" w:sz="0" w:space="0" w:color="auto"/>
                        <w:bottom w:val="none" w:sz="0" w:space="0" w:color="auto"/>
                        <w:right w:val="none" w:sz="0" w:space="0" w:color="auto"/>
                      </w:divBdr>
                    </w:div>
                    <w:div w:id="979842412">
                      <w:marLeft w:val="0"/>
                      <w:marRight w:val="0"/>
                      <w:marTop w:val="0"/>
                      <w:marBottom w:val="0"/>
                      <w:divBdr>
                        <w:top w:val="none" w:sz="0" w:space="0" w:color="auto"/>
                        <w:left w:val="none" w:sz="0" w:space="0" w:color="auto"/>
                        <w:bottom w:val="none" w:sz="0" w:space="0" w:color="auto"/>
                        <w:right w:val="none" w:sz="0" w:space="0" w:color="auto"/>
                      </w:divBdr>
                    </w:div>
                    <w:div w:id="1584534795">
                      <w:marLeft w:val="0"/>
                      <w:marRight w:val="0"/>
                      <w:marTop w:val="0"/>
                      <w:marBottom w:val="0"/>
                      <w:divBdr>
                        <w:top w:val="none" w:sz="0" w:space="0" w:color="auto"/>
                        <w:left w:val="none" w:sz="0" w:space="0" w:color="auto"/>
                        <w:bottom w:val="none" w:sz="0" w:space="0" w:color="auto"/>
                        <w:right w:val="none" w:sz="0" w:space="0" w:color="auto"/>
                      </w:divBdr>
                    </w:div>
                  </w:divsChild>
                </w:div>
                <w:div w:id="101845925">
                  <w:marLeft w:val="0"/>
                  <w:marRight w:val="0"/>
                  <w:marTop w:val="0"/>
                  <w:marBottom w:val="0"/>
                  <w:divBdr>
                    <w:top w:val="none" w:sz="0" w:space="0" w:color="auto"/>
                    <w:left w:val="none" w:sz="0" w:space="0" w:color="auto"/>
                    <w:bottom w:val="none" w:sz="0" w:space="0" w:color="auto"/>
                    <w:right w:val="none" w:sz="0" w:space="0" w:color="auto"/>
                  </w:divBdr>
                  <w:divsChild>
                    <w:div w:id="1145199811">
                      <w:marLeft w:val="0"/>
                      <w:marRight w:val="0"/>
                      <w:marTop w:val="0"/>
                      <w:marBottom w:val="0"/>
                      <w:divBdr>
                        <w:top w:val="none" w:sz="0" w:space="0" w:color="auto"/>
                        <w:left w:val="none" w:sz="0" w:space="0" w:color="auto"/>
                        <w:bottom w:val="none" w:sz="0" w:space="0" w:color="auto"/>
                        <w:right w:val="none" w:sz="0" w:space="0" w:color="auto"/>
                      </w:divBdr>
                    </w:div>
                    <w:div w:id="624121321">
                      <w:marLeft w:val="0"/>
                      <w:marRight w:val="0"/>
                      <w:marTop w:val="0"/>
                      <w:marBottom w:val="0"/>
                      <w:divBdr>
                        <w:top w:val="none" w:sz="0" w:space="0" w:color="auto"/>
                        <w:left w:val="none" w:sz="0" w:space="0" w:color="auto"/>
                        <w:bottom w:val="none" w:sz="0" w:space="0" w:color="auto"/>
                        <w:right w:val="none" w:sz="0" w:space="0" w:color="auto"/>
                      </w:divBdr>
                    </w:div>
                    <w:div w:id="373703111">
                      <w:marLeft w:val="0"/>
                      <w:marRight w:val="0"/>
                      <w:marTop w:val="0"/>
                      <w:marBottom w:val="0"/>
                      <w:divBdr>
                        <w:top w:val="none" w:sz="0" w:space="0" w:color="auto"/>
                        <w:left w:val="none" w:sz="0" w:space="0" w:color="auto"/>
                        <w:bottom w:val="none" w:sz="0" w:space="0" w:color="auto"/>
                        <w:right w:val="none" w:sz="0" w:space="0" w:color="auto"/>
                      </w:divBdr>
                    </w:div>
                    <w:div w:id="415253812">
                      <w:marLeft w:val="0"/>
                      <w:marRight w:val="0"/>
                      <w:marTop w:val="0"/>
                      <w:marBottom w:val="0"/>
                      <w:divBdr>
                        <w:top w:val="none" w:sz="0" w:space="0" w:color="auto"/>
                        <w:left w:val="none" w:sz="0" w:space="0" w:color="auto"/>
                        <w:bottom w:val="none" w:sz="0" w:space="0" w:color="auto"/>
                        <w:right w:val="none" w:sz="0" w:space="0" w:color="auto"/>
                      </w:divBdr>
                    </w:div>
                  </w:divsChild>
                </w:div>
                <w:div w:id="1961184928">
                  <w:marLeft w:val="0"/>
                  <w:marRight w:val="0"/>
                  <w:marTop w:val="0"/>
                  <w:marBottom w:val="0"/>
                  <w:divBdr>
                    <w:top w:val="none" w:sz="0" w:space="0" w:color="auto"/>
                    <w:left w:val="none" w:sz="0" w:space="0" w:color="auto"/>
                    <w:bottom w:val="none" w:sz="0" w:space="0" w:color="auto"/>
                    <w:right w:val="none" w:sz="0" w:space="0" w:color="auto"/>
                  </w:divBdr>
                  <w:divsChild>
                    <w:div w:id="836846473">
                      <w:marLeft w:val="0"/>
                      <w:marRight w:val="0"/>
                      <w:marTop w:val="0"/>
                      <w:marBottom w:val="0"/>
                      <w:divBdr>
                        <w:top w:val="none" w:sz="0" w:space="0" w:color="auto"/>
                        <w:left w:val="none" w:sz="0" w:space="0" w:color="auto"/>
                        <w:bottom w:val="none" w:sz="0" w:space="0" w:color="auto"/>
                        <w:right w:val="none" w:sz="0" w:space="0" w:color="auto"/>
                      </w:divBdr>
                    </w:div>
                  </w:divsChild>
                </w:div>
                <w:div w:id="407272400">
                  <w:marLeft w:val="0"/>
                  <w:marRight w:val="0"/>
                  <w:marTop w:val="0"/>
                  <w:marBottom w:val="0"/>
                  <w:divBdr>
                    <w:top w:val="none" w:sz="0" w:space="0" w:color="auto"/>
                    <w:left w:val="none" w:sz="0" w:space="0" w:color="auto"/>
                    <w:bottom w:val="none" w:sz="0" w:space="0" w:color="auto"/>
                    <w:right w:val="none" w:sz="0" w:space="0" w:color="auto"/>
                  </w:divBdr>
                  <w:divsChild>
                    <w:div w:id="948439663">
                      <w:marLeft w:val="0"/>
                      <w:marRight w:val="0"/>
                      <w:marTop w:val="0"/>
                      <w:marBottom w:val="0"/>
                      <w:divBdr>
                        <w:top w:val="none" w:sz="0" w:space="0" w:color="auto"/>
                        <w:left w:val="none" w:sz="0" w:space="0" w:color="auto"/>
                        <w:bottom w:val="none" w:sz="0" w:space="0" w:color="auto"/>
                        <w:right w:val="none" w:sz="0" w:space="0" w:color="auto"/>
                      </w:divBdr>
                    </w:div>
                    <w:div w:id="1236284680">
                      <w:marLeft w:val="0"/>
                      <w:marRight w:val="0"/>
                      <w:marTop w:val="0"/>
                      <w:marBottom w:val="0"/>
                      <w:divBdr>
                        <w:top w:val="none" w:sz="0" w:space="0" w:color="auto"/>
                        <w:left w:val="none" w:sz="0" w:space="0" w:color="auto"/>
                        <w:bottom w:val="none" w:sz="0" w:space="0" w:color="auto"/>
                        <w:right w:val="none" w:sz="0" w:space="0" w:color="auto"/>
                      </w:divBdr>
                    </w:div>
                    <w:div w:id="2116361466">
                      <w:marLeft w:val="0"/>
                      <w:marRight w:val="0"/>
                      <w:marTop w:val="0"/>
                      <w:marBottom w:val="0"/>
                      <w:divBdr>
                        <w:top w:val="none" w:sz="0" w:space="0" w:color="auto"/>
                        <w:left w:val="none" w:sz="0" w:space="0" w:color="auto"/>
                        <w:bottom w:val="none" w:sz="0" w:space="0" w:color="auto"/>
                        <w:right w:val="none" w:sz="0" w:space="0" w:color="auto"/>
                      </w:divBdr>
                    </w:div>
                    <w:div w:id="1785420658">
                      <w:marLeft w:val="0"/>
                      <w:marRight w:val="0"/>
                      <w:marTop w:val="0"/>
                      <w:marBottom w:val="0"/>
                      <w:divBdr>
                        <w:top w:val="none" w:sz="0" w:space="0" w:color="auto"/>
                        <w:left w:val="none" w:sz="0" w:space="0" w:color="auto"/>
                        <w:bottom w:val="none" w:sz="0" w:space="0" w:color="auto"/>
                        <w:right w:val="none" w:sz="0" w:space="0" w:color="auto"/>
                      </w:divBdr>
                    </w:div>
                    <w:div w:id="1304119620">
                      <w:marLeft w:val="0"/>
                      <w:marRight w:val="0"/>
                      <w:marTop w:val="0"/>
                      <w:marBottom w:val="0"/>
                      <w:divBdr>
                        <w:top w:val="none" w:sz="0" w:space="0" w:color="auto"/>
                        <w:left w:val="none" w:sz="0" w:space="0" w:color="auto"/>
                        <w:bottom w:val="none" w:sz="0" w:space="0" w:color="auto"/>
                        <w:right w:val="none" w:sz="0" w:space="0" w:color="auto"/>
                      </w:divBdr>
                    </w:div>
                    <w:div w:id="356542309">
                      <w:marLeft w:val="0"/>
                      <w:marRight w:val="0"/>
                      <w:marTop w:val="0"/>
                      <w:marBottom w:val="0"/>
                      <w:divBdr>
                        <w:top w:val="none" w:sz="0" w:space="0" w:color="auto"/>
                        <w:left w:val="none" w:sz="0" w:space="0" w:color="auto"/>
                        <w:bottom w:val="none" w:sz="0" w:space="0" w:color="auto"/>
                        <w:right w:val="none" w:sz="0" w:space="0" w:color="auto"/>
                      </w:divBdr>
                    </w:div>
                    <w:div w:id="1832066107">
                      <w:marLeft w:val="0"/>
                      <w:marRight w:val="0"/>
                      <w:marTop w:val="0"/>
                      <w:marBottom w:val="0"/>
                      <w:divBdr>
                        <w:top w:val="none" w:sz="0" w:space="0" w:color="auto"/>
                        <w:left w:val="none" w:sz="0" w:space="0" w:color="auto"/>
                        <w:bottom w:val="none" w:sz="0" w:space="0" w:color="auto"/>
                        <w:right w:val="none" w:sz="0" w:space="0" w:color="auto"/>
                      </w:divBdr>
                    </w:div>
                  </w:divsChild>
                </w:div>
                <w:div w:id="66223194">
                  <w:marLeft w:val="0"/>
                  <w:marRight w:val="0"/>
                  <w:marTop w:val="0"/>
                  <w:marBottom w:val="0"/>
                  <w:divBdr>
                    <w:top w:val="none" w:sz="0" w:space="0" w:color="auto"/>
                    <w:left w:val="none" w:sz="0" w:space="0" w:color="auto"/>
                    <w:bottom w:val="none" w:sz="0" w:space="0" w:color="auto"/>
                    <w:right w:val="none" w:sz="0" w:space="0" w:color="auto"/>
                  </w:divBdr>
                  <w:divsChild>
                    <w:div w:id="2129541617">
                      <w:marLeft w:val="0"/>
                      <w:marRight w:val="0"/>
                      <w:marTop w:val="0"/>
                      <w:marBottom w:val="0"/>
                      <w:divBdr>
                        <w:top w:val="none" w:sz="0" w:space="0" w:color="auto"/>
                        <w:left w:val="none" w:sz="0" w:space="0" w:color="auto"/>
                        <w:bottom w:val="none" w:sz="0" w:space="0" w:color="auto"/>
                        <w:right w:val="none" w:sz="0" w:space="0" w:color="auto"/>
                      </w:divBdr>
                    </w:div>
                    <w:div w:id="119538881">
                      <w:marLeft w:val="0"/>
                      <w:marRight w:val="0"/>
                      <w:marTop w:val="0"/>
                      <w:marBottom w:val="0"/>
                      <w:divBdr>
                        <w:top w:val="none" w:sz="0" w:space="0" w:color="auto"/>
                        <w:left w:val="none" w:sz="0" w:space="0" w:color="auto"/>
                        <w:bottom w:val="none" w:sz="0" w:space="0" w:color="auto"/>
                        <w:right w:val="none" w:sz="0" w:space="0" w:color="auto"/>
                      </w:divBdr>
                    </w:div>
                    <w:div w:id="1767192263">
                      <w:marLeft w:val="0"/>
                      <w:marRight w:val="0"/>
                      <w:marTop w:val="0"/>
                      <w:marBottom w:val="0"/>
                      <w:divBdr>
                        <w:top w:val="none" w:sz="0" w:space="0" w:color="auto"/>
                        <w:left w:val="none" w:sz="0" w:space="0" w:color="auto"/>
                        <w:bottom w:val="none" w:sz="0" w:space="0" w:color="auto"/>
                        <w:right w:val="none" w:sz="0" w:space="0" w:color="auto"/>
                      </w:divBdr>
                    </w:div>
                    <w:div w:id="1737823425">
                      <w:marLeft w:val="0"/>
                      <w:marRight w:val="0"/>
                      <w:marTop w:val="0"/>
                      <w:marBottom w:val="0"/>
                      <w:divBdr>
                        <w:top w:val="none" w:sz="0" w:space="0" w:color="auto"/>
                        <w:left w:val="none" w:sz="0" w:space="0" w:color="auto"/>
                        <w:bottom w:val="none" w:sz="0" w:space="0" w:color="auto"/>
                        <w:right w:val="none" w:sz="0" w:space="0" w:color="auto"/>
                      </w:divBdr>
                    </w:div>
                    <w:div w:id="871916394">
                      <w:marLeft w:val="0"/>
                      <w:marRight w:val="0"/>
                      <w:marTop w:val="0"/>
                      <w:marBottom w:val="0"/>
                      <w:divBdr>
                        <w:top w:val="none" w:sz="0" w:space="0" w:color="auto"/>
                        <w:left w:val="none" w:sz="0" w:space="0" w:color="auto"/>
                        <w:bottom w:val="none" w:sz="0" w:space="0" w:color="auto"/>
                        <w:right w:val="none" w:sz="0" w:space="0" w:color="auto"/>
                      </w:divBdr>
                    </w:div>
                  </w:divsChild>
                </w:div>
                <w:div w:id="1174027837">
                  <w:marLeft w:val="0"/>
                  <w:marRight w:val="0"/>
                  <w:marTop w:val="0"/>
                  <w:marBottom w:val="0"/>
                  <w:divBdr>
                    <w:top w:val="none" w:sz="0" w:space="0" w:color="auto"/>
                    <w:left w:val="none" w:sz="0" w:space="0" w:color="auto"/>
                    <w:bottom w:val="none" w:sz="0" w:space="0" w:color="auto"/>
                    <w:right w:val="none" w:sz="0" w:space="0" w:color="auto"/>
                  </w:divBdr>
                  <w:divsChild>
                    <w:div w:id="763767819">
                      <w:marLeft w:val="0"/>
                      <w:marRight w:val="0"/>
                      <w:marTop w:val="0"/>
                      <w:marBottom w:val="0"/>
                      <w:divBdr>
                        <w:top w:val="none" w:sz="0" w:space="0" w:color="auto"/>
                        <w:left w:val="none" w:sz="0" w:space="0" w:color="auto"/>
                        <w:bottom w:val="none" w:sz="0" w:space="0" w:color="auto"/>
                        <w:right w:val="none" w:sz="0" w:space="0" w:color="auto"/>
                      </w:divBdr>
                    </w:div>
                  </w:divsChild>
                </w:div>
                <w:div w:id="373388235">
                  <w:marLeft w:val="0"/>
                  <w:marRight w:val="0"/>
                  <w:marTop w:val="0"/>
                  <w:marBottom w:val="0"/>
                  <w:divBdr>
                    <w:top w:val="none" w:sz="0" w:space="0" w:color="auto"/>
                    <w:left w:val="none" w:sz="0" w:space="0" w:color="auto"/>
                    <w:bottom w:val="none" w:sz="0" w:space="0" w:color="auto"/>
                    <w:right w:val="none" w:sz="0" w:space="0" w:color="auto"/>
                  </w:divBdr>
                  <w:divsChild>
                    <w:div w:id="1656833867">
                      <w:marLeft w:val="0"/>
                      <w:marRight w:val="0"/>
                      <w:marTop w:val="0"/>
                      <w:marBottom w:val="0"/>
                      <w:divBdr>
                        <w:top w:val="none" w:sz="0" w:space="0" w:color="auto"/>
                        <w:left w:val="none" w:sz="0" w:space="0" w:color="auto"/>
                        <w:bottom w:val="none" w:sz="0" w:space="0" w:color="auto"/>
                        <w:right w:val="none" w:sz="0" w:space="0" w:color="auto"/>
                      </w:divBdr>
                    </w:div>
                  </w:divsChild>
                </w:div>
                <w:div w:id="1618685048">
                  <w:marLeft w:val="0"/>
                  <w:marRight w:val="0"/>
                  <w:marTop w:val="0"/>
                  <w:marBottom w:val="0"/>
                  <w:divBdr>
                    <w:top w:val="none" w:sz="0" w:space="0" w:color="auto"/>
                    <w:left w:val="none" w:sz="0" w:space="0" w:color="auto"/>
                    <w:bottom w:val="none" w:sz="0" w:space="0" w:color="auto"/>
                    <w:right w:val="none" w:sz="0" w:space="0" w:color="auto"/>
                  </w:divBdr>
                  <w:divsChild>
                    <w:div w:id="1321697185">
                      <w:marLeft w:val="0"/>
                      <w:marRight w:val="0"/>
                      <w:marTop w:val="0"/>
                      <w:marBottom w:val="0"/>
                      <w:divBdr>
                        <w:top w:val="none" w:sz="0" w:space="0" w:color="auto"/>
                        <w:left w:val="none" w:sz="0" w:space="0" w:color="auto"/>
                        <w:bottom w:val="none" w:sz="0" w:space="0" w:color="auto"/>
                        <w:right w:val="none" w:sz="0" w:space="0" w:color="auto"/>
                      </w:divBdr>
                    </w:div>
                  </w:divsChild>
                </w:div>
                <w:div w:id="676493671">
                  <w:marLeft w:val="0"/>
                  <w:marRight w:val="0"/>
                  <w:marTop w:val="0"/>
                  <w:marBottom w:val="0"/>
                  <w:divBdr>
                    <w:top w:val="none" w:sz="0" w:space="0" w:color="auto"/>
                    <w:left w:val="none" w:sz="0" w:space="0" w:color="auto"/>
                    <w:bottom w:val="none" w:sz="0" w:space="0" w:color="auto"/>
                    <w:right w:val="none" w:sz="0" w:space="0" w:color="auto"/>
                  </w:divBdr>
                  <w:divsChild>
                    <w:div w:id="258953499">
                      <w:marLeft w:val="0"/>
                      <w:marRight w:val="0"/>
                      <w:marTop w:val="0"/>
                      <w:marBottom w:val="0"/>
                      <w:divBdr>
                        <w:top w:val="none" w:sz="0" w:space="0" w:color="auto"/>
                        <w:left w:val="none" w:sz="0" w:space="0" w:color="auto"/>
                        <w:bottom w:val="none" w:sz="0" w:space="0" w:color="auto"/>
                        <w:right w:val="none" w:sz="0" w:space="0" w:color="auto"/>
                      </w:divBdr>
                    </w:div>
                  </w:divsChild>
                </w:div>
                <w:div w:id="907303319">
                  <w:marLeft w:val="0"/>
                  <w:marRight w:val="0"/>
                  <w:marTop w:val="0"/>
                  <w:marBottom w:val="0"/>
                  <w:divBdr>
                    <w:top w:val="none" w:sz="0" w:space="0" w:color="auto"/>
                    <w:left w:val="none" w:sz="0" w:space="0" w:color="auto"/>
                    <w:bottom w:val="none" w:sz="0" w:space="0" w:color="auto"/>
                    <w:right w:val="none" w:sz="0" w:space="0" w:color="auto"/>
                  </w:divBdr>
                  <w:divsChild>
                    <w:div w:id="1830972856">
                      <w:marLeft w:val="0"/>
                      <w:marRight w:val="0"/>
                      <w:marTop w:val="0"/>
                      <w:marBottom w:val="0"/>
                      <w:divBdr>
                        <w:top w:val="none" w:sz="0" w:space="0" w:color="auto"/>
                        <w:left w:val="none" w:sz="0" w:space="0" w:color="auto"/>
                        <w:bottom w:val="none" w:sz="0" w:space="0" w:color="auto"/>
                        <w:right w:val="none" w:sz="0" w:space="0" w:color="auto"/>
                      </w:divBdr>
                    </w:div>
                    <w:div w:id="1774087651">
                      <w:marLeft w:val="0"/>
                      <w:marRight w:val="0"/>
                      <w:marTop w:val="0"/>
                      <w:marBottom w:val="0"/>
                      <w:divBdr>
                        <w:top w:val="none" w:sz="0" w:space="0" w:color="auto"/>
                        <w:left w:val="none" w:sz="0" w:space="0" w:color="auto"/>
                        <w:bottom w:val="none" w:sz="0" w:space="0" w:color="auto"/>
                        <w:right w:val="none" w:sz="0" w:space="0" w:color="auto"/>
                      </w:divBdr>
                    </w:div>
                    <w:div w:id="1955020325">
                      <w:marLeft w:val="0"/>
                      <w:marRight w:val="0"/>
                      <w:marTop w:val="0"/>
                      <w:marBottom w:val="0"/>
                      <w:divBdr>
                        <w:top w:val="none" w:sz="0" w:space="0" w:color="auto"/>
                        <w:left w:val="none" w:sz="0" w:space="0" w:color="auto"/>
                        <w:bottom w:val="none" w:sz="0" w:space="0" w:color="auto"/>
                        <w:right w:val="none" w:sz="0" w:space="0" w:color="auto"/>
                      </w:divBdr>
                    </w:div>
                  </w:divsChild>
                </w:div>
                <w:div w:id="887882508">
                  <w:marLeft w:val="0"/>
                  <w:marRight w:val="0"/>
                  <w:marTop w:val="0"/>
                  <w:marBottom w:val="0"/>
                  <w:divBdr>
                    <w:top w:val="none" w:sz="0" w:space="0" w:color="auto"/>
                    <w:left w:val="none" w:sz="0" w:space="0" w:color="auto"/>
                    <w:bottom w:val="none" w:sz="0" w:space="0" w:color="auto"/>
                    <w:right w:val="none" w:sz="0" w:space="0" w:color="auto"/>
                  </w:divBdr>
                  <w:divsChild>
                    <w:div w:id="1435711930">
                      <w:marLeft w:val="0"/>
                      <w:marRight w:val="0"/>
                      <w:marTop w:val="0"/>
                      <w:marBottom w:val="0"/>
                      <w:divBdr>
                        <w:top w:val="none" w:sz="0" w:space="0" w:color="auto"/>
                        <w:left w:val="none" w:sz="0" w:space="0" w:color="auto"/>
                        <w:bottom w:val="none" w:sz="0" w:space="0" w:color="auto"/>
                        <w:right w:val="none" w:sz="0" w:space="0" w:color="auto"/>
                      </w:divBdr>
                    </w:div>
                    <w:div w:id="835727805">
                      <w:marLeft w:val="0"/>
                      <w:marRight w:val="0"/>
                      <w:marTop w:val="0"/>
                      <w:marBottom w:val="0"/>
                      <w:divBdr>
                        <w:top w:val="none" w:sz="0" w:space="0" w:color="auto"/>
                        <w:left w:val="none" w:sz="0" w:space="0" w:color="auto"/>
                        <w:bottom w:val="none" w:sz="0" w:space="0" w:color="auto"/>
                        <w:right w:val="none" w:sz="0" w:space="0" w:color="auto"/>
                      </w:divBdr>
                    </w:div>
                  </w:divsChild>
                </w:div>
                <w:div w:id="618268782">
                  <w:marLeft w:val="0"/>
                  <w:marRight w:val="0"/>
                  <w:marTop w:val="0"/>
                  <w:marBottom w:val="0"/>
                  <w:divBdr>
                    <w:top w:val="none" w:sz="0" w:space="0" w:color="auto"/>
                    <w:left w:val="none" w:sz="0" w:space="0" w:color="auto"/>
                    <w:bottom w:val="none" w:sz="0" w:space="0" w:color="auto"/>
                    <w:right w:val="none" w:sz="0" w:space="0" w:color="auto"/>
                  </w:divBdr>
                  <w:divsChild>
                    <w:div w:id="1761367227">
                      <w:marLeft w:val="0"/>
                      <w:marRight w:val="0"/>
                      <w:marTop w:val="0"/>
                      <w:marBottom w:val="0"/>
                      <w:divBdr>
                        <w:top w:val="none" w:sz="0" w:space="0" w:color="auto"/>
                        <w:left w:val="none" w:sz="0" w:space="0" w:color="auto"/>
                        <w:bottom w:val="none" w:sz="0" w:space="0" w:color="auto"/>
                        <w:right w:val="none" w:sz="0" w:space="0" w:color="auto"/>
                      </w:divBdr>
                    </w:div>
                  </w:divsChild>
                </w:div>
                <w:div w:id="117337118">
                  <w:marLeft w:val="0"/>
                  <w:marRight w:val="0"/>
                  <w:marTop w:val="0"/>
                  <w:marBottom w:val="0"/>
                  <w:divBdr>
                    <w:top w:val="none" w:sz="0" w:space="0" w:color="auto"/>
                    <w:left w:val="none" w:sz="0" w:space="0" w:color="auto"/>
                    <w:bottom w:val="none" w:sz="0" w:space="0" w:color="auto"/>
                    <w:right w:val="none" w:sz="0" w:space="0" w:color="auto"/>
                  </w:divBdr>
                  <w:divsChild>
                    <w:div w:id="1196192054">
                      <w:marLeft w:val="0"/>
                      <w:marRight w:val="0"/>
                      <w:marTop w:val="0"/>
                      <w:marBottom w:val="0"/>
                      <w:divBdr>
                        <w:top w:val="none" w:sz="0" w:space="0" w:color="auto"/>
                        <w:left w:val="none" w:sz="0" w:space="0" w:color="auto"/>
                        <w:bottom w:val="none" w:sz="0" w:space="0" w:color="auto"/>
                        <w:right w:val="none" w:sz="0" w:space="0" w:color="auto"/>
                      </w:divBdr>
                    </w:div>
                    <w:div w:id="739015212">
                      <w:marLeft w:val="0"/>
                      <w:marRight w:val="0"/>
                      <w:marTop w:val="0"/>
                      <w:marBottom w:val="0"/>
                      <w:divBdr>
                        <w:top w:val="none" w:sz="0" w:space="0" w:color="auto"/>
                        <w:left w:val="none" w:sz="0" w:space="0" w:color="auto"/>
                        <w:bottom w:val="none" w:sz="0" w:space="0" w:color="auto"/>
                        <w:right w:val="none" w:sz="0" w:space="0" w:color="auto"/>
                      </w:divBdr>
                    </w:div>
                  </w:divsChild>
                </w:div>
                <w:div w:id="763305562">
                  <w:marLeft w:val="0"/>
                  <w:marRight w:val="0"/>
                  <w:marTop w:val="0"/>
                  <w:marBottom w:val="0"/>
                  <w:divBdr>
                    <w:top w:val="none" w:sz="0" w:space="0" w:color="auto"/>
                    <w:left w:val="none" w:sz="0" w:space="0" w:color="auto"/>
                    <w:bottom w:val="none" w:sz="0" w:space="0" w:color="auto"/>
                    <w:right w:val="none" w:sz="0" w:space="0" w:color="auto"/>
                  </w:divBdr>
                  <w:divsChild>
                    <w:div w:id="106884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57867">
          <w:marLeft w:val="0"/>
          <w:marRight w:val="0"/>
          <w:marTop w:val="0"/>
          <w:marBottom w:val="0"/>
          <w:divBdr>
            <w:top w:val="none" w:sz="0" w:space="0" w:color="auto"/>
            <w:left w:val="none" w:sz="0" w:space="0" w:color="auto"/>
            <w:bottom w:val="none" w:sz="0" w:space="0" w:color="auto"/>
            <w:right w:val="none" w:sz="0" w:space="0" w:color="auto"/>
          </w:divBdr>
        </w:div>
        <w:div w:id="116663162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k\Scottish%20Disability%20Sport\Scottish%20Disability%20Sport%20Team%20Site%20-%20Company\Administration\Templates\A4%20Standard%20SDS%20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4c7c17f6-088b-4251-8bdb-6940eacff3ef" xsi:nil="true"/>
    <TaxCatchAll xmlns="5e76051c-6cca-4af3-bc90-8fcac09042b0" xsi:nil="true"/>
    <lcf76f155ced4ddcb4097134ff3c332f xmlns="4c7c17f6-088b-4251-8bdb-6940eacff3e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7F3A3B22D55B4D91BED8B606698DC9" ma:contentTypeVersion="20" ma:contentTypeDescription="Create a new document." ma:contentTypeScope="" ma:versionID="59bdbad1a4b39717732c9c393ea88df3">
  <xsd:schema xmlns:xsd="http://www.w3.org/2001/XMLSchema" xmlns:xs="http://www.w3.org/2001/XMLSchema" xmlns:p="http://schemas.microsoft.com/office/2006/metadata/properties" xmlns:ns2="4c7c17f6-088b-4251-8bdb-6940eacff3ef" xmlns:ns3="5e76051c-6cca-4af3-bc90-8fcac09042b0" targetNamespace="http://schemas.microsoft.com/office/2006/metadata/properties" ma:root="true" ma:fieldsID="916d7fa4e492302fffed4a12ebd78453" ns2:_="" ns3:_="">
    <xsd:import namespace="4c7c17f6-088b-4251-8bdb-6940eacff3ef"/>
    <xsd:import namespace="5e76051c-6cca-4af3-bc90-8fcac09042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c17f6-088b-4251-8bdb-6940eacff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_Flow_SignoffStatus" ma:index="16" nillable="true" ma:displayName="Sign-off status" ma:internalName="_x0024_Resources_x003a_core_x002c_Signoff_Status_x003b_">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f525d09-7278-4ce3-8799-289f65b358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76051c-6cca-4af3-bc90-8fcac09042b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aed9583-d4b9-4613-8c99-fd9715c1b5e0}" ma:internalName="TaxCatchAll" ma:showField="CatchAllData" ma:web="5e76051c-6cca-4af3-bc90-8fcac09042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DDE9ED-F117-4980-A37C-3901CE804B00}">
  <ds:schemaRefs>
    <ds:schemaRef ds:uri="http://schemas.openxmlformats.org/officeDocument/2006/bibliography"/>
  </ds:schemaRefs>
</ds:datastoreItem>
</file>

<file path=customXml/itemProps2.xml><?xml version="1.0" encoding="utf-8"?>
<ds:datastoreItem xmlns:ds="http://schemas.openxmlformats.org/officeDocument/2006/customXml" ds:itemID="{5B11A3E2-0DD5-4BF3-874D-EBA65B7B08CD}">
  <ds:schemaRefs>
    <ds:schemaRef ds:uri="http://schemas.microsoft.com/office/2006/metadata/properties"/>
    <ds:schemaRef ds:uri="http://schemas.microsoft.com/office/infopath/2007/PartnerControls"/>
    <ds:schemaRef ds:uri="4c7c17f6-088b-4251-8bdb-6940eacff3ef"/>
    <ds:schemaRef ds:uri="5e76051c-6cca-4af3-bc90-8fcac09042b0"/>
  </ds:schemaRefs>
</ds:datastoreItem>
</file>

<file path=customXml/itemProps3.xml><?xml version="1.0" encoding="utf-8"?>
<ds:datastoreItem xmlns:ds="http://schemas.openxmlformats.org/officeDocument/2006/customXml" ds:itemID="{358F6CA8-B8B8-4A4A-9560-CBB232FA9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c17f6-088b-4251-8bdb-6940eacff3ef"/>
    <ds:schemaRef ds:uri="5e76051c-6cca-4af3-bc90-8fcac0904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821734-C739-4839-992D-531CD95FB4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A4 Standard SDS Document Template</Template>
  <TotalTime>3</TotalTime>
  <Pages>3</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Gaffney</dc:creator>
  <cp:keywords/>
  <cp:lastModifiedBy>Mark Gaffney</cp:lastModifiedBy>
  <cp:revision>7</cp:revision>
  <cp:lastPrinted>2020-10-30T14:00:00Z</cp:lastPrinted>
  <dcterms:created xsi:type="dcterms:W3CDTF">2026-08-18T15:13:00Z</dcterms:created>
  <dcterms:modified xsi:type="dcterms:W3CDTF">2026-08-18T16:24:00Z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0x010100F67F3A3B22D55B4D91BED8B606698DC9</vt:lpwstr>
  </property>
  <property fmtid="{D5CDD505-2E9C-101B-9397-08002B2CF9AE}" pid="3" name="MediaServiceImageTags">
    <vt:lpwstr/>
  </property>
</Properties>
</file>